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F5DA5" w14:textId="09711E74" w:rsidR="00B0320C" w:rsidRDefault="00DA52E9" w:rsidP="00BE10D7">
      <w:pPr>
        <w:rPr>
          <w:rFonts w:eastAsiaTheme="majorEastAsia" w:cstheme="majorBidi"/>
          <w:b/>
          <w:color w:val="363991"/>
          <w:sz w:val="36"/>
          <w:szCs w:val="36"/>
        </w:rPr>
      </w:pPr>
      <w:r>
        <w:rPr>
          <w:rFonts w:eastAsiaTheme="majorEastAsia" w:cstheme="majorBidi"/>
          <w:b/>
          <w:color w:val="363991"/>
          <w:sz w:val="36"/>
          <w:szCs w:val="36"/>
        </w:rPr>
        <w:t>T</w:t>
      </w:r>
      <w:r w:rsidR="00B0320C" w:rsidRPr="00B0320C">
        <w:rPr>
          <w:rFonts w:eastAsiaTheme="majorEastAsia" w:cstheme="majorBidi"/>
          <w:b/>
          <w:color w:val="363991"/>
          <w:sz w:val="36"/>
          <w:szCs w:val="36"/>
        </w:rPr>
        <w:t>he</w:t>
      </w:r>
      <w:r>
        <w:rPr>
          <w:rFonts w:eastAsiaTheme="majorEastAsia" w:cstheme="majorBidi"/>
          <w:b/>
          <w:color w:val="363991"/>
          <w:sz w:val="36"/>
          <w:szCs w:val="36"/>
        </w:rPr>
        <w:t>y</w:t>
      </w:r>
      <w:r w:rsidR="00B0320C" w:rsidRPr="00B0320C">
        <w:rPr>
          <w:rFonts w:eastAsiaTheme="majorEastAsia" w:cstheme="majorBidi"/>
          <w:b/>
          <w:color w:val="363991"/>
          <w:sz w:val="36"/>
          <w:szCs w:val="36"/>
        </w:rPr>
        <w:t xml:space="preserve"> </w:t>
      </w:r>
      <w:r w:rsidR="003923C5">
        <w:rPr>
          <w:rFonts w:eastAsiaTheme="majorEastAsia" w:cstheme="majorBidi"/>
          <w:b/>
          <w:color w:val="363991"/>
          <w:sz w:val="36"/>
          <w:szCs w:val="36"/>
        </w:rPr>
        <w:t>d</w:t>
      </w:r>
      <w:r w:rsidR="00B0320C" w:rsidRPr="00B0320C">
        <w:rPr>
          <w:rFonts w:eastAsiaTheme="majorEastAsia" w:cstheme="majorBidi"/>
          <w:b/>
          <w:color w:val="363991"/>
          <w:sz w:val="36"/>
          <w:szCs w:val="36"/>
        </w:rPr>
        <w:t xml:space="preserve">id </w:t>
      </w:r>
      <w:r w:rsidR="003923C5">
        <w:rPr>
          <w:rFonts w:eastAsiaTheme="majorEastAsia" w:cstheme="majorBidi"/>
          <w:b/>
          <w:color w:val="363991"/>
          <w:sz w:val="36"/>
          <w:szCs w:val="36"/>
        </w:rPr>
        <w:t>w</w:t>
      </w:r>
      <w:r w:rsidR="00B0320C" w:rsidRPr="00B0320C">
        <w:rPr>
          <w:rFonts w:eastAsiaTheme="majorEastAsia" w:cstheme="majorBidi"/>
          <w:b/>
          <w:color w:val="363991"/>
          <w:sz w:val="36"/>
          <w:szCs w:val="36"/>
        </w:rPr>
        <w:t xml:space="preserve">hat? </w:t>
      </w:r>
      <w:r w:rsidR="00E17B76">
        <w:rPr>
          <w:rFonts w:eastAsiaTheme="majorEastAsia" w:cstheme="majorBidi"/>
          <w:b/>
          <w:color w:val="363991"/>
          <w:sz w:val="36"/>
          <w:szCs w:val="36"/>
        </w:rPr>
        <w:t>v</w:t>
      </w:r>
      <w:r w:rsidR="00EA128F">
        <w:rPr>
          <w:rFonts w:eastAsiaTheme="majorEastAsia" w:cstheme="majorBidi"/>
          <w:b/>
          <w:color w:val="363991"/>
          <w:sz w:val="36"/>
          <w:szCs w:val="36"/>
        </w:rPr>
        <w:t xml:space="preserve">ideo competition </w:t>
      </w:r>
      <w:r w:rsidR="002F6E5A">
        <w:rPr>
          <w:rFonts w:eastAsiaTheme="majorEastAsia" w:cstheme="majorBidi"/>
          <w:b/>
          <w:color w:val="363991"/>
          <w:sz w:val="36"/>
          <w:szCs w:val="36"/>
        </w:rPr>
        <w:t>e</w:t>
      </w:r>
      <w:r w:rsidR="00B0320C" w:rsidRPr="00B0320C">
        <w:rPr>
          <w:rFonts w:eastAsiaTheme="majorEastAsia" w:cstheme="majorBidi"/>
          <w:b/>
          <w:color w:val="363991"/>
          <w:sz w:val="36"/>
          <w:szCs w:val="36"/>
        </w:rPr>
        <w:t>ducator toolkit</w:t>
      </w:r>
    </w:p>
    <w:p w14:paraId="2BB8E225" w14:textId="77AEEB07"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 xml:space="preserve">About the </w:t>
      </w:r>
      <w:r w:rsidR="00DA52E9">
        <w:rPr>
          <w:rFonts w:eastAsiaTheme="majorEastAsia" w:cstheme="majorBidi"/>
          <w:b/>
          <w:color w:val="F15E23"/>
          <w:sz w:val="29"/>
          <w:szCs w:val="29"/>
        </w:rPr>
        <w:t>T</w:t>
      </w:r>
      <w:r w:rsidRPr="00B0320C">
        <w:rPr>
          <w:rFonts w:eastAsiaTheme="majorEastAsia" w:cstheme="majorBidi"/>
          <w:b/>
          <w:color w:val="F15E23"/>
          <w:sz w:val="29"/>
          <w:szCs w:val="29"/>
        </w:rPr>
        <w:t>he</w:t>
      </w:r>
      <w:r w:rsidR="00DA52E9">
        <w:rPr>
          <w:rFonts w:eastAsiaTheme="majorEastAsia" w:cstheme="majorBidi"/>
          <w:b/>
          <w:color w:val="F15E23"/>
          <w:sz w:val="29"/>
          <w:szCs w:val="29"/>
        </w:rPr>
        <w:t>y</w:t>
      </w:r>
      <w:r w:rsidRPr="00B0320C">
        <w:rPr>
          <w:rFonts w:eastAsiaTheme="majorEastAsia" w:cstheme="majorBidi"/>
          <w:b/>
          <w:color w:val="F15E23"/>
          <w:sz w:val="29"/>
          <w:szCs w:val="29"/>
        </w:rPr>
        <w:t xml:space="preserve"> </w:t>
      </w:r>
      <w:r w:rsidR="00157E96">
        <w:rPr>
          <w:rFonts w:eastAsiaTheme="majorEastAsia" w:cstheme="majorBidi"/>
          <w:b/>
          <w:color w:val="F15E23"/>
          <w:sz w:val="29"/>
          <w:szCs w:val="29"/>
        </w:rPr>
        <w:t>d</w:t>
      </w:r>
      <w:r w:rsidRPr="00B0320C">
        <w:rPr>
          <w:rFonts w:eastAsiaTheme="majorEastAsia" w:cstheme="majorBidi"/>
          <w:b/>
          <w:color w:val="F15E23"/>
          <w:sz w:val="29"/>
          <w:szCs w:val="29"/>
        </w:rPr>
        <w:t xml:space="preserve">id </w:t>
      </w:r>
      <w:r w:rsidR="00157E96">
        <w:rPr>
          <w:rFonts w:eastAsiaTheme="majorEastAsia" w:cstheme="majorBidi"/>
          <w:b/>
          <w:color w:val="F15E23"/>
          <w:sz w:val="29"/>
          <w:szCs w:val="29"/>
        </w:rPr>
        <w:t>w</w:t>
      </w:r>
      <w:r w:rsidRPr="00B0320C">
        <w:rPr>
          <w:rFonts w:eastAsiaTheme="majorEastAsia" w:cstheme="majorBidi"/>
          <w:b/>
          <w:color w:val="F15E23"/>
          <w:sz w:val="29"/>
          <w:szCs w:val="29"/>
        </w:rPr>
        <w:t>hat? video competition</w:t>
      </w:r>
    </w:p>
    <w:p w14:paraId="1E2D8C4A" w14:textId="5298E857" w:rsidR="00B0320C" w:rsidRDefault="00B0320C" w:rsidP="00B0320C">
      <w:r>
        <w:t xml:space="preserve">The </w:t>
      </w:r>
      <w:r w:rsidR="00DA52E9">
        <w:t>They</w:t>
      </w:r>
      <w:r>
        <w:t xml:space="preserve"> </w:t>
      </w:r>
      <w:r w:rsidR="00157E96">
        <w:t>d</w:t>
      </w:r>
      <w:r>
        <w:t xml:space="preserve">id </w:t>
      </w:r>
      <w:r w:rsidR="00157E96">
        <w:t>w</w:t>
      </w:r>
      <w:r>
        <w:t>hat? video competition is an initiative of</w:t>
      </w:r>
      <w:r w:rsidR="00791890">
        <w:t xml:space="preserve"> The </w:t>
      </w:r>
      <w:proofErr w:type="spellStart"/>
      <w:r w:rsidR="00791890">
        <w:t>GiST</w:t>
      </w:r>
      <w:proofErr w:type="spellEnd"/>
      <w:r>
        <w:t xml:space="preserve">, an online resource that supports </w:t>
      </w:r>
      <w:r w:rsidR="009D7013">
        <w:t>students</w:t>
      </w:r>
      <w:r>
        <w:t xml:space="preserve"> to pursue STEM study pathways</w:t>
      </w:r>
      <w:r w:rsidR="00796F43">
        <w:t xml:space="preserve"> and careers</w:t>
      </w:r>
      <w:r>
        <w:t>.</w:t>
      </w:r>
    </w:p>
    <w:p w14:paraId="44AB3D1F" w14:textId="6C596590" w:rsidR="00B0320C" w:rsidRDefault="00B0320C" w:rsidP="00B0320C">
      <w:r>
        <w:t xml:space="preserve">The competition encourages Australian students </w:t>
      </w:r>
      <w:r w:rsidR="00EA128F">
        <w:t>from F</w:t>
      </w:r>
      <w:r w:rsidR="00F55B7F">
        <w:t xml:space="preserve">oundation </w:t>
      </w:r>
      <w:r w:rsidR="00EA128F">
        <w:t>to Y</w:t>
      </w:r>
      <w:r w:rsidR="00F55B7F">
        <w:t xml:space="preserve">ear </w:t>
      </w:r>
      <w:r>
        <w:t xml:space="preserve">10 to create a 3-minute video about the achievements of an Australian in science, technology, engineering or mathematics. </w:t>
      </w:r>
      <w:r w:rsidR="00B35DBD">
        <w:t xml:space="preserve">The competition asks students to spotlight ‘unsung </w:t>
      </w:r>
      <w:r w:rsidR="00810CAE">
        <w:t xml:space="preserve">STEM </w:t>
      </w:r>
      <w:proofErr w:type="gramStart"/>
      <w:r w:rsidR="00810CAE">
        <w:t>stars’</w:t>
      </w:r>
      <w:proofErr w:type="gramEnd"/>
      <w:r w:rsidR="00810CAE">
        <w:t xml:space="preserve"> and students are encouraged to </w:t>
      </w:r>
      <w:r w:rsidR="00445706">
        <w:t>focus on people</w:t>
      </w:r>
      <w:r w:rsidR="004E1D47" w:rsidRPr="006E1516">
        <w:t xml:space="preserve"> who are underrepresented in STEM success narratives</w:t>
      </w:r>
      <w:r w:rsidR="00D83603">
        <w:t>.</w:t>
      </w:r>
      <w:r w:rsidR="004E1D47">
        <w:t xml:space="preserve"> </w:t>
      </w:r>
      <w:r>
        <w:t>Winning students receive a cash pri</w:t>
      </w:r>
      <w:r w:rsidR="004E1D47">
        <w:t xml:space="preserve">ze and </w:t>
      </w:r>
      <w:r w:rsidR="00C50DC3">
        <w:t>will be</w:t>
      </w:r>
      <w:r w:rsidR="004E1D47">
        <w:t xml:space="preserve"> featured on </w:t>
      </w:r>
      <w:hyperlink r:id="rId11" w:history="1">
        <w:r w:rsidR="00791890" w:rsidRPr="00BD52CB">
          <w:rPr>
            <w:rStyle w:val="Hyperlink"/>
          </w:rPr>
          <w:t xml:space="preserve">The </w:t>
        </w:r>
        <w:proofErr w:type="spellStart"/>
        <w:r w:rsidR="00791890" w:rsidRPr="00BD52CB">
          <w:rPr>
            <w:rStyle w:val="Hyperlink"/>
          </w:rPr>
          <w:t>GiST</w:t>
        </w:r>
        <w:proofErr w:type="spellEnd"/>
        <w:r w:rsidR="00791890" w:rsidRPr="00BD52CB">
          <w:rPr>
            <w:rStyle w:val="Hyperlink"/>
          </w:rPr>
          <w:t xml:space="preserve"> website</w:t>
        </w:r>
      </w:hyperlink>
      <w:r w:rsidR="00791890">
        <w:t>.</w:t>
      </w:r>
      <w:r w:rsidR="004E1D47">
        <w:t xml:space="preserve">. </w:t>
      </w:r>
      <w:r>
        <w:t xml:space="preserve"> </w:t>
      </w:r>
    </w:p>
    <w:p w14:paraId="1560D5F9" w14:textId="0F4BCCD5" w:rsidR="00783FEE" w:rsidRPr="00E26999" w:rsidRDefault="00783FEE" w:rsidP="00783FEE">
      <w:pPr>
        <w:widowControl w:val="0"/>
        <w:spacing w:before="0" w:after="200" w:line="276" w:lineRule="auto"/>
      </w:pPr>
      <w:r w:rsidRPr="00E26999">
        <w:t xml:space="preserve">There will be three </w:t>
      </w:r>
      <w:proofErr w:type="gramStart"/>
      <w:r w:rsidRPr="00E26999">
        <w:t>prize</w:t>
      </w:r>
      <w:r w:rsidR="00C50DC3">
        <w:t>-</w:t>
      </w:r>
      <w:r w:rsidRPr="00E26999">
        <w:t>winners</w:t>
      </w:r>
      <w:proofErr w:type="gramEnd"/>
      <w:r w:rsidRPr="00E26999">
        <w:t xml:space="preserve"> for each of the </w:t>
      </w:r>
      <w:r w:rsidR="001A463F">
        <w:t>four</w:t>
      </w:r>
      <w:r w:rsidRPr="00E26999">
        <w:t xml:space="preserve"> categories. </w:t>
      </w:r>
      <w:proofErr w:type="gramStart"/>
      <w:r w:rsidRPr="00E26999">
        <w:t>Prize</w:t>
      </w:r>
      <w:r w:rsidR="00C50DC3">
        <w:t>-</w:t>
      </w:r>
      <w:r w:rsidRPr="00E26999">
        <w:t>winners</w:t>
      </w:r>
      <w:proofErr w:type="gramEnd"/>
      <w:r w:rsidRPr="00E26999">
        <w:t xml:space="preserve"> will receive:</w:t>
      </w:r>
    </w:p>
    <w:p w14:paraId="1DC79641" w14:textId="6DDFA83B" w:rsidR="00783FEE" w:rsidRPr="000C3734" w:rsidRDefault="73E6D889" w:rsidP="00783FEE">
      <w:r>
        <w:t xml:space="preserve">Foundation – </w:t>
      </w:r>
      <w:r w:rsidR="00983DDC">
        <w:t xml:space="preserve">Year </w:t>
      </w:r>
      <w:r>
        <w:t>4</w:t>
      </w:r>
      <w:r w:rsidR="00983DDC">
        <w:t xml:space="preserve"> (class/group entries only)</w:t>
      </w:r>
      <w:r>
        <w:t xml:space="preserve">: $300 Visa </w:t>
      </w:r>
      <w:r w:rsidR="00CE2120">
        <w:t>G</w:t>
      </w:r>
      <w:r w:rsidR="00DF2952">
        <w:t xml:space="preserve">ift </w:t>
      </w:r>
      <w:r>
        <w:t xml:space="preserve">Card to </w:t>
      </w:r>
      <w:r w:rsidR="4CE79EFB">
        <w:t>the winning entry</w:t>
      </w:r>
      <w:r>
        <w:t xml:space="preserve"> and 2 x $100 </w:t>
      </w:r>
      <w:r w:rsidR="378DAE70">
        <w:t xml:space="preserve">Visa Gift </w:t>
      </w:r>
      <w:r w:rsidR="00CE2120">
        <w:t>C</w:t>
      </w:r>
      <w:r w:rsidR="378DAE70">
        <w:t>ard for runner</w:t>
      </w:r>
      <w:r w:rsidR="00F22168">
        <w:t>-</w:t>
      </w:r>
      <w:r w:rsidR="378DAE70">
        <w:t>up prizes</w:t>
      </w:r>
      <w:r w:rsidR="00060407">
        <w:t>.</w:t>
      </w:r>
      <w:r w:rsidR="008A113F">
        <w:t xml:space="preserve"> (Note</w:t>
      </w:r>
      <w:r w:rsidR="093F4AE1" w:rsidRPr="000C3734">
        <w:t>: All prizes in th</w:t>
      </w:r>
      <w:r w:rsidR="65794911" w:rsidRPr="000C3734">
        <w:t>e F</w:t>
      </w:r>
      <w:r w:rsidR="00DA77A7" w:rsidRPr="000C3734">
        <w:t xml:space="preserve">oundation to Year </w:t>
      </w:r>
      <w:r w:rsidR="65794911" w:rsidRPr="000C3734">
        <w:t>4</w:t>
      </w:r>
      <w:r w:rsidR="093F4AE1" w:rsidRPr="000C3734">
        <w:t xml:space="preserve"> category will be awarded to the school</w:t>
      </w:r>
      <w:r w:rsidR="36D303EF" w:rsidRPr="000C3734">
        <w:t xml:space="preserve"> </w:t>
      </w:r>
      <w:proofErr w:type="gramStart"/>
      <w:r w:rsidR="36D303EF" w:rsidRPr="000C3734">
        <w:t>of</w:t>
      </w:r>
      <w:proofErr w:type="gramEnd"/>
      <w:r w:rsidR="36D303EF" w:rsidRPr="000C3734">
        <w:t xml:space="preserve"> the winning entry.</w:t>
      </w:r>
      <w:r w:rsidR="008A113F">
        <w:t>)</w:t>
      </w:r>
    </w:p>
    <w:p w14:paraId="3EFD6742" w14:textId="60258C7F" w:rsidR="00783FEE" w:rsidRPr="00E26999" w:rsidRDefault="00783FEE" w:rsidP="00783FEE">
      <w:r>
        <w:t xml:space="preserve">Year 5 – </w:t>
      </w:r>
      <w:r w:rsidR="00060407">
        <w:t xml:space="preserve">Year </w:t>
      </w:r>
      <w:r>
        <w:t>6: $</w:t>
      </w:r>
      <w:r w:rsidR="00F35FD4">
        <w:t>3</w:t>
      </w:r>
      <w:r>
        <w:t xml:space="preserve">00 Visa Gift </w:t>
      </w:r>
      <w:r w:rsidR="00FD163B">
        <w:t>C</w:t>
      </w:r>
      <w:r>
        <w:t xml:space="preserve">ard for </w:t>
      </w:r>
      <w:r w:rsidR="00E26999">
        <w:t xml:space="preserve">the winner and 2 x $100 Visa Gift </w:t>
      </w:r>
      <w:r w:rsidR="00FD163B">
        <w:t>C</w:t>
      </w:r>
      <w:r w:rsidR="00E26999">
        <w:t>ard for runner</w:t>
      </w:r>
      <w:r w:rsidR="00F22168">
        <w:t>-</w:t>
      </w:r>
      <w:r w:rsidR="00E26999">
        <w:t>up prize</w:t>
      </w:r>
      <w:r w:rsidR="00E80FB0">
        <w:t>-winner</w:t>
      </w:r>
      <w:r w:rsidR="00E26999">
        <w:t>s</w:t>
      </w:r>
      <w:r w:rsidR="00E80FB0">
        <w:t>.</w:t>
      </w:r>
    </w:p>
    <w:p w14:paraId="216463F4" w14:textId="7015CBA3" w:rsidR="00AE042E" w:rsidRDefault="00783FEE" w:rsidP="00B42CA2">
      <w:r w:rsidRPr="00E26999">
        <w:t>Year</w:t>
      </w:r>
      <w:r w:rsidR="00060407">
        <w:t xml:space="preserve"> </w:t>
      </w:r>
      <w:r w:rsidRPr="00E26999">
        <w:t xml:space="preserve">7 – </w:t>
      </w:r>
      <w:r w:rsidR="00060407">
        <w:t xml:space="preserve">Year </w:t>
      </w:r>
      <w:r w:rsidRPr="00E26999">
        <w:t xml:space="preserve">8: </w:t>
      </w:r>
      <w:r w:rsidR="00E26999" w:rsidRPr="00E26999">
        <w:t xml:space="preserve">$300 Visa Gift </w:t>
      </w:r>
      <w:r w:rsidR="00FD163B">
        <w:t>C</w:t>
      </w:r>
      <w:r w:rsidR="00E26999" w:rsidRPr="00E26999">
        <w:t xml:space="preserve">ard for the winner </w:t>
      </w:r>
      <w:r w:rsidR="5162EF36">
        <w:t>and 2</w:t>
      </w:r>
      <w:r w:rsidR="00E26999" w:rsidRPr="00E26999">
        <w:t xml:space="preserve"> x $100 Visa Gift </w:t>
      </w:r>
      <w:r w:rsidR="00FD163B">
        <w:t>C</w:t>
      </w:r>
      <w:r w:rsidR="00E26999" w:rsidRPr="00E26999">
        <w:t>ard for runner</w:t>
      </w:r>
      <w:r w:rsidR="00F22168">
        <w:t>-</w:t>
      </w:r>
      <w:r w:rsidR="00E26999" w:rsidRPr="00E26999">
        <w:t>up prize</w:t>
      </w:r>
      <w:r w:rsidR="00E80FB0">
        <w:t>-winner</w:t>
      </w:r>
      <w:r w:rsidR="00E26999" w:rsidRPr="00E26999">
        <w:t>s</w:t>
      </w:r>
      <w:r w:rsidR="00E80FB0">
        <w:t>.</w:t>
      </w:r>
    </w:p>
    <w:p w14:paraId="6077B16D" w14:textId="74D785D8" w:rsidR="00E26999" w:rsidRDefault="00783FEE" w:rsidP="00B42CA2">
      <w:pPr>
        <w:rPr>
          <w:b/>
          <w:bCs/>
        </w:rPr>
      </w:pPr>
      <w:r w:rsidRPr="00E26999">
        <w:t xml:space="preserve">Year 9 – </w:t>
      </w:r>
      <w:r w:rsidR="00060407">
        <w:t xml:space="preserve">Year </w:t>
      </w:r>
      <w:r w:rsidRPr="00E26999">
        <w:t xml:space="preserve">10: </w:t>
      </w:r>
      <w:r w:rsidR="00E26999" w:rsidRPr="00E26999">
        <w:t xml:space="preserve">$300 Visa Gift </w:t>
      </w:r>
      <w:r w:rsidR="00FD163B">
        <w:t>C</w:t>
      </w:r>
      <w:r w:rsidR="00E26999" w:rsidRPr="00E26999">
        <w:t xml:space="preserve">ard for the winner </w:t>
      </w:r>
      <w:r w:rsidR="2C33A1B1">
        <w:t>and 2</w:t>
      </w:r>
      <w:r w:rsidR="00E26999" w:rsidRPr="00E26999">
        <w:t xml:space="preserve"> x $100 Visa Gift </w:t>
      </w:r>
      <w:r w:rsidR="00FD163B">
        <w:t>C</w:t>
      </w:r>
      <w:r w:rsidR="00E26999" w:rsidRPr="00E26999">
        <w:t>ard for runner</w:t>
      </w:r>
      <w:r w:rsidR="00F22168">
        <w:t>-</w:t>
      </w:r>
      <w:r w:rsidR="00E26999" w:rsidRPr="00E26999">
        <w:t>up prize</w:t>
      </w:r>
      <w:r w:rsidR="00E80FB0">
        <w:t>-winner</w:t>
      </w:r>
      <w:r w:rsidR="00E26999" w:rsidRPr="00E26999">
        <w:t>s</w:t>
      </w:r>
      <w:r w:rsidR="00E80FB0">
        <w:t>.</w:t>
      </w:r>
    </w:p>
    <w:p w14:paraId="52744FA6" w14:textId="16C17443" w:rsidR="120D6293" w:rsidRDefault="00B42CA2" w:rsidP="120D6293">
      <w:pPr>
        <w:rPr>
          <w:rFonts w:eastAsiaTheme="majorEastAsia" w:cstheme="majorBidi"/>
          <w:b/>
          <w:bCs/>
          <w:color w:val="F15E23"/>
          <w:sz w:val="29"/>
          <w:szCs w:val="29"/>
        </w:rPr>
      </w:pPr>
      <w:r w:rsidRPr="005079BF">
        <w:rPr>
          <w:b/>
          <w:bCs/>
        </w:rPr>
        <w:t xml:space="preserve">Entries </w:t>
      </w:r>
      <w:proofErr w:type="gramStart"/>
      <w:r w:rsidRPr="005079BF">
        <w:rPr>
          <w:b/>
          <w:bCs/>
        </w:rPr>
        <w:t>close</w:t>
      </w:r>
      <w:proofErr w:type="gramEnd"/>
      <w:r w:rsidRPr="005079BF">
        <w:rPr>
          <w:b/>
          <w:bCs/>
        </w:rPr>
        <w:t xml:space="preserve"> </w:t>
      </w:r>
      <w:r w:rsidR="00AE042E" w:rsidRPr="005079BF">
        <w:rPr>
          <w:b/>
          <w:bCs/>
        </w:rPr>
        <w:t>27 November 2025</w:t>
      </w:r>
      <w:r w:rsidRPr="005079BF">
        <w:rPr>
          <w:b/>
          <w:bCs/>
        </w:rPr>
        <w:t xml:space="preserve"> with winners to be announced on </w:t>
      </w:r>
      <w:r w:rsidR="00AE042E" w:rsidRPr="005079BF">
        <w:rPr>
          <w:b/>
          <w:bCs/>
        </w:rPr>
        <w:t>8 December 2025</w:t>
      </w:r>
      <w:r w:rsidRPr="001F04C1">
        <w:rPr>
          <w:b/>
          <w:bCs/>
        </w:rPr>
        <w:t>.</w:t>
      </w:r>
      <w:r w:rsidRPr="006F791F">
        <w:rPr>
          <w:b/>
          <w:bCs/>
        </w:rPr>
        <w:t xml:space="preserve"> </w:t>
      </w:r>
    </w:p>
    <w:p w14:paraId="5C503255" w14:textId="77777777" w:rsidR="00B02BBF" w:rsidRPr="0036741E" w:rsidRDefault="00B02BBF" w:rsidP="00B02BBF">
      <w:pPr>
        <w:rPr>
          <w:rFonts w:eastAsiaTheme="majorEastAsia" w:cstheme="majorBidi"/>
          <w:b/>
          <w:color w:val="F15E23"/>
          <w:sz w:val="29"/>
          <w:szCs w:val="29"/>
        </w:rPr>
      </w:pPr>
      <w:r w:rsidRPr="0036741E">
        <w:rPr>
          <w:rFonts w:eastAsiaTheme="majorEastAsia" w:cstheme="majorBidi"/>
          <w:b/>
          <w:color w:val="F15E23"/>
          <w:sz w:val="29"/>
          <w:szCs w:val="29"/>
        </w:rPr>
        <w:t>Entry requirements</w:t>
      </w:r>
    </w:p>
    <w:p w14:paraId="0BA7C13F" w14:textId="0959DE8B" w:rsidR="00B02BBF" w:rsidRDefault="00B02BBF" w:rsidP="00B02BBF">
      <w:pPr>
        <w:pStyle w:val="ListParagraph"/>
        <w:numPr>
          <w:ilvl w:val="0"/>
          <w:numId w:val="46"/>
        </w:numPr>
        <w:spacing w:before="0" w:after="0" w:line="240" w:lineRule="auto"/>
      </w:pPr>
      <w:bookmarkStart w:id="0" w:name="_Hlk149725431"/>
      <w:r>
        <w:t>Videos must focus on the STEM achievements of an Australian</w:t>
      </w:r>
      <w:r w:rsidR="00CD46C6">
        <w:t>.</w:t>
      </w:r>
    </w:p>
    <w:p w14:paraId="3DAD439C" w14:textId="1F376A3A" w:rsidR="00B02BBF" w:rsidRDefault="00B02BBF" w:rsidP="00B02BBF">
      <w:pPr>
        <w:pStyle w:val="ListParagraph"/>
        <w:numPr>
          <w:ilvl w:val="0"/>
          <w:numId w:val="46"/>
        </w:numPr>
        <w:spacing w:before="0" w:after="0" w:line="240" w:lineRule="auto"/>
      </w:pPr>
      <w:r>
        <w:t>Videos must be no longer than 3 minutes, no larger than 600 MB and submitted as MP4 files.</w:t>
      </w:r>
    </w:p>
    <w:p w14:paraId="3EE87FD8" w14:textId="0D6236E3" w:rsidR="51E6753B" w:rsidRPr="001859C3" w:rsidRDefault="51E6753B" w:rsidP="120D6293">
      <w:pPr>
        <w:pStyle w:val="ListParagraph"/>
        <w:numPr>
          <w:ilvl w:val="0"/>
          <w:numId w:val="46"/>
        </w:numPr>
        <w:spacing w:before="0" w:after="0" w:line="240" w:lineRule="auto"/>
      </w:pPr>
      <w:r>
        <w:t xml:space="preserve">Foundation </w:t>
      </w:r>
      <w:r w:rsidR="00A84176">
        <w:t>to</w:t>
      </w:r>
      <w:r>
        <w:t xml:space="preserve"> </w:t>
      </w:r>
      <w:r w:rsidR="00A84176">
        <w:t>Y</w:t>
      </w:r>
      <w:r>
        <w:t xml:space="preserve">ear 4 </w:t>
      </w:r>
      <w:r w:rsidR="00D109C9">
        <w:rPr>
          <w:rFonts w:asciiTheme="minorHAnsi" w:hAnsiTheme="minorHAnsi"/>
        </w:rPr>
        <w:t>submissions</w:t>
      </w:r>
      <w:r w:rsidRPr="001859C3">
        <w:rPr>
          <w:rFonts w:asciiTheme="minorHAnsi" w:hAnsiTheme="minorHAnsi"/>
        </w:rPr>
        <w:t xml:space="preserve"> must be submitted as a class</w:t>
      </w:r>
      <w:r w:rsidR="00175370">
        <w:rPr>
          <w:rFonts w:asciiTheme="minorHAnsi" w:hAnsiTheme="minorHAnsi"/>
        </w:rPr>
        <w:t xml:space="preserve"> </w:t>
      </w:r>
      <w:r w:rsidR="00EF338E">
        <w:rPr>
          <w:rFonts w:asciiTheme="minorHAnsi" w:hAnsiTheme="minorHAnsi"/>
        </w:rPr>
        <w:t>entry</w:t>
      </w:r>
      <w:r w:rsidR="00A84176">
        <w:rPr>
          <w:rFonts w:asciiTheme="minorHAnsi" w:hAnsiTheme="minorHAnsi"/>
        </w:rPr>
        <w:t>.</w:t>
      </w:r>
    </w:p>
    <w:p w14:paraId="3F64B855" w14:textId="57EF5114" w:rsidR="00325630" w:rsidRDefault="51E6753B" w:rsidP="00B02BBF">
      <w:pPr>
        <w:pStyle w:val="ListParagraph"/>
        <w:numPr>
          <w:ilvl w:val="0"/>
          <w:numId w:val="46"/>
        </w:numPr>
        <w:spacing w:before="0" w:after="0" w:line="240" w:lineRule="auto"/>
      </w:pPr>
      <w:r>
        <w:t xml:space="preserve">Year 5 </w:t>
      </w:r>
      <w:r w:rsidR="00A84176">
        <w:t xml:space="preserve">to Year </w:t>
      </w:r>
      <w:r>
        <w:t xml:space="preserve">10 </w:t>
      </w:r>
      <w:r w:rsidR="00B02BBF">
        <w:t>submissions can be created by one student or by a team of students</w:t>
      </w:r>
      <w:r w:rsidR="00D109C9">
        <w:t>,</w:t>
      </w:r>
      <w:r w:rsidR="00B02BBF">
        <w:t xml:space="preserve"> up to a whole school class (25 students). </w:t>
      </w:r>
    </w:p>
    <w:p w14:paraId="12BCAA33" w14:textId="50B873A8" w:rsidR="00205BA5" w:rsidRDefault="00325630" w:rsidP="00325630">
      <w:pPr>
        <w:pStyle w:val="ListParagraph"/>
        <w:numPr>
          <w:ilvl w:val="0"/>
          <w:numId w:val="46"/>
        </w:numPr>
        <w:spacing w:before="0" w:after="0" w:line="240" w:lineRule="auto"/>
      </w:pPr>
      <w:r>
        <w:t>All video content must be students’ own original work</w:t>
      </w:r>
      <w:r w:rsidR="00CB23E4">
        <w:t xml:space="preserve">, with </w:t>
      </w:r>
      <w:r w:rsidR="007474BB">
        <w:t>third-party content allowed if relevant, properly credited and used in line with copyright guidelines</w:t>
      </w:r>
      <w:r>
        <w:t>.</w:t>
      </w:r>
    </w:p>
    <w:p w14:paraId="2400E1CF" w14:textId="5C96E446" w:rsidR="00205BA5" w:rsidRPr="001859C3" w:rsidRDefault="00205BA5" w:rsidP="001859C3">
      <w:pPr>
        <w:pStyle w:val="ListParagraph"/>
        <w:numPr>
          <w:ilvl w:val="0"/>
          <w:numId w:val="46"/>
        </w:numPr>
        <w:spacing w:before="0" w:after="0" w:line="240" w:lineRule="auto"/>
        <w:rPr>
          <w:rFonts w:ascii="Aptos" w:hAnsi="Aptos" w:hint="eastAsia"/>
          <w:color w:val="3B3838"/>
          <w:shd w:val="clear" w:color="auto" w:fill="FFFFFF"/>
          <w:lang w:eastAsia="en-AU"/>
        </w:rPr>
      </w:pPr>
      <w:r w:rsidRPr="001859C3">
        <w:rPr>
          <w:color w:val="3B3838"/>
          <w:shd w:val="clear" w:color="auto" w:fill="FFFFFF"/>
          <w:lang w:eastAsia="en-AU"/>
        </w:rPr>
        <w:t xml:space="preserve">All entries must comply with the </w:t>
      </w:r>
      <w:r w:rsidR="002F5ED3" w:rsidRPr="00A02D9C">
        <w:rPr>
          <w:shd w:val="clear" w:color="auto" w:fill="FFFFFF"/>
          <w:lang w:eastAsia="en-AU"/>
        </w:rPr>
        <w:t>T</w:t>
      </w:r>
      <w:r w:rsidRPr="00A02D9C">
        <w:rPr>
          <w:shd w:val="clear" w:color="auto" w:fill="FFFFFF"/>
          <w:lang w:eastAsia="en-AU"/>
        </w:rPr>
        <w:t xml:space="preserve">erms and </w:t>
      </w:r>
      <w:r w:rsidR="002F5ED3" w:rsidRPr="00A02D9C">
        <w:rPr>
          <w:shd w:val="clear" w:color="auto" w:fill="FFFFFF"/>
          <w:lang w:eastAsia="en-AU"/>
        </w:rPr>
        <w:t>C</w:t>
      </w:r>
      <w:r w:rsidRPr="00A02D9C">
        <w:rPr>
          <w:shd w:val="clear" w:color="auto" w:fill="FFFFFF"/>
          <w:lang w:eastAsia="en-AU"/>
        </w:rPr>
        <w:t>onditions</w:t>
      </w:r>
      <w:r w:rsidRPr="001859C3">
        <w:rPr>
          <w:color w:val="3B3838"/>
          <w:shd w:val="clear" w:color="auto" w:fill="FFFFFF"/>
          <w:lang w:eastAsia="en-AU"/>
        </w:rPr>
        <w:t xml:space="preserve"> and </w:t>
      </w:r>
      <w:r w:rsidR="00D738D9">
        <w:rPr>
          <w:color w:val="3B3838"/>
          <w:shd w:val="clear" w:color="auto" w:fill="FFFFFF"/>
          <w:lang w:eastAsia="en-AU"/>
        </w:rPr>
        <w:t>entran</w:t>
      </w:r>
      <w:r w:rsidRPr="001859C3">
        <w:rPr>
          <w:color w:val="3B3838"/>
          <w:shd w:val="clear" w:color="auto" w:fill="FFFFFF"/>
          <w:lang w:eastAsia="en-AU"/>
        </w:rPr>
        <w:t>ts must ensure that:</w:t>
      </w:r>
    </w:p>
    <w:p w14:paraId="50E3960B" w14:textId="4FD3E445" w:rsidR="00205BA5" w:rsidRDefault="00205BA5" w:rsidP="001859C3">
      <w:pPr>
        <w:pStyle w:val="ListParagraph"/>
        <w:numPr>
          <w:ilvl w:val="1"/>
          <w:numId w:val="46"/>
        </w:numPr>
        <w:spacing w:before="0" w:after="0" w:line="240" w:lineRule="auto"/>
        <w:contextualSpacing w:val="0"/>
        <w:rPr>
          <w:rFonts w:eastAsia="Times New Roman"/>
          <w:color w:val="3B3838"/>
          <w:shd w:val="clear" w:color="auto" w:fill="FFFFFF"/>
          <w:lang w:eastAsia="en-AU"/>
        </w:rPr>
      </w:pPr>
      <w:r>
        <w:rPr>
          <w:rFonts w:eastAsia="Times New Roman"/>
          <w:color w:val="3B3838"/>
          <w:shd w:val="clear" w:color="auto" w:fill="FFFFFF"/>
          <w:lang w:eastAsia="en-AU"/>
        </w:rPr>
        <w:t xml:space="preserve">any </w:t>
      </w:r>
      <w:r w:rsidR="002812A6">
        <w:rPr>
          <w:rFonts w:eastAsia="Times New Roman"/>
          <w:color w:val="3B3838"/>
          <w:shd w:val="clear" w:color="auto" w:fill="FFFFFF"/>
          <w:lang w:eastAsia="en-AU"/>
        </w:rPr>
        <w:t>third-party</w:t>
      </w:r>
      <w:r>
        <w:rPr>
          <w:rFonts w:eastAsia="Times New Roman"/>
          <w:color w:val="3B3838"/>
          <w:shd w:val="clear" w:color="auto" w:fill="FFFFFF"/>
          <w:lang w:eastAsia="en-AU"/>
        </w:rPr>
        <w:t xml:space="preserve"> material (</w:t>
      </w:r>
      <w:r w:rsidR="00015DBC">
        <w:rPr>
          <w:rFonts w:eastAsia="Times New Roman"/>
          <w:color w:val="3B3838"/>
          <w:shd w:val="clear" w:color="auto" w:fill="FFFFFF"/>
          <w:lang w:eastAsia="en-AU"/>
        </w:rPr>
        <w:t>for example,</w:t>
      </w:r>
      <w:r>
        <w:rPr>
          <w:rFonts w:eastAsia="Times New Roman"/>
          <w:color w:val="3B3838"/>
          <w:shd w:val="clear" w:color="auto" w:fill="FFFFFF"/>
          <w:lang w:eastAsia="en-AU"/>
        </w:rPr>
        <w:t xml:space="preserve"> images, video, music) included in film is either</w:t>
      </w:r>
      <w:r>
        <w:rPr>
          <w:rFonts w:ascii="Arial" w:eastAsia="Times New Roman" w:hAnsi="Arial" w:cs="Arial"/>
          <w:color w:val="3B3838"/>
          <w:shd w:val="clear" w:color="auto" w:fill="FFFFFF"/>
          <w:lang w:eastAsia="en-AU"/>
        </w:rPr>
        <w:t> </w:t>
      </w:r>
      <w:r>
        <w:rPr>
          <w:rFonts w:eastAsia="Times New Roman"/>
          <w:color w:val="3B3838"/>
          <w:shd w:val="clear" w:color="auto" w:fill="FFFFFF"/>
          <w:lang w:eastAsia="en-AU"/>
        </w:rPr>
        <w:t>copyright</w:t>
      </w:r>
      <w:r w:rsidR="00310FEB">
        <w:rPr>
          <w:rFonts w:eastAsia="Times New Roman"/>
          <w:color w:val="3B3838"/>
          <w:shd w:val="clear" w:color="auto" w:fill="FFFFFF"/>
          <w:lang w:eastAsia="en-AU"/>
        </w:rPr>
        <w:t>-</w:t>
      </w:r>
      <w:r>
        <w:rPr>
          <w:rFonts w:eastAsia="Times New Roman"/>
          <w:color w:val="3B3838"/>
          <w:shd w:val="clear" w:color="auto" w:fill="FFFFFF"/>
          <w:lang w:eastAsia="en-AU"/>
        </w:rPr>
        <w:t>free or is included with the appropriate permission and/or approval.</w:t>
      </w:r>
      <w:r>
        <w:rPr>
          <w:rFonts w:ascii="Arial" w:eastAsia="Times New Roman" w:hAnsi="Arial" w:cs="Arial"/>
          <w:color w:val="3B3838"/>
          <w:shd w:val="clear" w:color="auto" w:fill="FFFFFF"/>
          <w:lang w:eastAsia="en-AU"/>
        </w:rPr>
        <w:t> </w:t>
      </w:r>
      <w:r>
        <w:rPr>
          <w:rFonts w:eastAsia="Times New Roman"/>
          <w:color w:val="3B3838"/>
          <w:shd w:val="clear" w:color="auto" w:fill="FFFFFF"/>
          <w:lang w:eastAsia="en-AU"/>
        </w:rPr>
        <w:t>Any film that does not comply with copyright will not be considered.</w:t>
      </w:r>
    </w:p>
    <w:p w14:paraId="460007A7" w14:textId="77777777" w:rsidR="00205BA5" w:rsidRDefault="00205BA5" w:rsidP="001859C3">
      <w:pPr>
        <w:pStyle w:val="ListParagraph"/>
        <w:numPr>
          <w:ilvl w:val="1"/>
          <w:numId w:val="46"/>
        </w:numPr>
        <w:spacing w:before="0" w:after="0" w:line="240" w:lineRule="auto"/>
        <w:contextualSpacing w:val="0"/>
        <w:rPr>
          <w:rFonts w:eastAsia="Times New Roman"/>
          <w:color w:val="3B3838"/>
          <w:shd w:val="clear" w:color="auto" w:fill="FFFFFF"/>
          <w:lang w:eastAsia="en-AU"/>
        </w:rPr>
      </w:pPr>
      <w:r>
        <w:rPr>
          <w:rFonts w:eastAsia="Times New Roman"/>
          <w:color w:val="3B3838"/>
          <w:shd w:val="clear" w:color="auto" w:fill="FFFFFF"/>
          <w:lang w:eastAsia="en-AU"/>
        </w:rPr>
        <w:t>appropriate permissions/approvals have been obtained to include images, audio or video of people other than themselves.</w:t>
      </w:r>
    </w:p>
    <w:p w14:paraId="0A325B7A" w14:textId="3BACA2B8" w:rsidR="00205BA5" w:rsidRDefault="00205BA5" w:rsidP="001859C3">
      <w:pPr>
        <w:pStyle w:val="ListParagraph"/>
        <w:numPr>
          <w:ilvl w:val="1"/>
          <w:numId w:val="46"/>
        </w:numPr>
        <w:spacing w:before="0" w:after="0" w:line="240" w:lineRule="auto"/>
        <w:contextualSpacing w:val="0"/>
        <w:rPr>
          <w:rFonts w:eastAsia="Times New Roman"/>
          <w:color w:val="3B3838"/>
          <w:shd w:val="clear" w:color="auto" w:fill="FFFFFF"/>
          <w:lang w:eastAsia="en-AU"/>
        </w:rPr>
      </w:pPr>
      <w:r>
        <w:rPr>
          <w:rFonts w:eastAsia="Times New Roman"/>
          <w:color w:val="3B3838"/>
          <w:shd w:val="clear" w:color="auto" w:fill="FFFFFF"/>
          <w:lang w:eastAsia="en-AU"/>
        </w:rPr>
        <w:t>parental consent has been obtained for all participating children/students</w:t>
      </w:r>
      <w:r w:rsidR="00F231ED">
        <w:rPr>
          <w:rFonts w:eastAsia="Times New Roman"/>
          <w:color w:val="3B3838"/>
          <w:shd w:val="clear" w:color="auto" w:fill="FFFFFF"/>
          <w:lang w:eastAsia="en-AU"/>
        </w:rPr>
        <w:t>.</w:t>
      </w:r>
    </w:p>
    <w:p w14:paraId="2DC1F09D" w14:textId="6BA51404" w:rsidR="00B02BBF" w:rsidRPr="001859C3" w:rsidRDefault="00F231ED" w:rsidP="001859C3">
      <w:pPr>
        <w:pStyle w:val="ListParagraph"/>
        <w:numPr>
          <w:ilvl w:val="1"/>
          <w:numId w:val="46"/>
        </w:numPr>
        <w:spacing w:before="0" w:after="0" w:line="240" w:lineRule="auto"/>
        <w:contextualSpacing w:val="0"/>
        <w:rPr>
          <w:rFonts w:eastAsia="Times New Roman"/>
          <w:color w:val="3B3838"/>
          <w:shd w:val="clear" w:color="auto" w:fill="FFFFFF"/>
          <w:lang w:eastAsia="en-AU"/>
        </w:rPr>
      </w:pPr>
      <w:proofErr w:type="gramStart"/>
      <w:r>
        <w:rPr>
          <w:rFonts w:eastAsia="Times New Roman"/>
          <w:color w:val="3B3838"/>
          <w:shd w:val="clear" w:color="auto" w:fill="FFFFFF"/>
          <w:lang w:eastAsia="en-AU"/>
        </w:rPr>
        <w:t>s</w:t>
      </w:r>
      <w:r w:rsidR="005B35FB">
        <w:rPr>
          <w:rFonts w:eastAsia="Times New Roman"/>
          <w:color w:val="3B3838"/>
          <w:shd w:val="clear" w:color="auto" w:fill="FFFFFF"/>
          <w:lang w:eastAsia="en-AU"/>
        </w:rPr>
        <w:t>tudents</w:t>
      </w:r>
      <w:proofErr w:type="gramEnd"/>
      <w:r>
        <w:rPr>
          <w:rFonts w:eastAsia="Times New Roman"/>
          <w:color w:val="3B3838"/>
          <w:shd w:val="clear" w:color="auto" w:fill="FFFFFF"/>
          <w:lang w:eastAsia="en-AU"/>
        </w:rPr>
        <w:t>’</w:t>
      </w:r>
      <w:r w:rsidR="00205BA5">
        <w:rPr>
          <w:rFonts w:eastAsia="Times New Roman"/>
          <w:color w:val="3B3838"/>
          <w:shd w:val="clear" w:color="auto" w:fill="FFFFFF"/>
          <w:lang w:eastAsia="en-AU"/>
        </w:rPr>
        <w:t xml:space="preserve"> privacy is protected if they choose to appear in the video (</w:t>
      </w:r>
      <w:r w:rsidR="00A12272">
        <w:rPr>
          <w:rFonts w:eastAsia="Times New Roman"/>
          <w:color w:val="3B3838"/>
          <w:shd w:val="clear" w:color="auto" w:fill="FFFFFF"/>
          <w:lang w:eastAsia="en-AU"/>
        </w:rPr>
        <w:t>for example,</w:t>
      </w:r>
      <w:r w:rsidR="00205BA5">
        <w:rPr>
          <w:rFonts w:eastAsia="Times New Roman"/>
          <w:color w:val="3B3838"/>
          <w:shd w:val="clear" w:color="auto" w:fill="FFFFFF"/>
          <w:lang w:eastAsia="en-AU"/>
        </w:rPr>
        <w:t xml:space="preserve"> students featured in the video should not be easily identified by school uniform, name or location)</w:t>
      </w:r>
      <w:r>
        <w:rPr>
          <w:rFonts w:eastAsia="Times New Roman"/>
          <w:color w:val="3B3838"/>
          <w:shd w:val="clear" w:color="auto" w:fill="FFFFFF"/>
          <w:lang w:eastAsia="en-AU"/>
        </w:rPr>
        <w:t>.</w:t>
      </w:r>
    </w:p>
    <w:p w14:paraId="38F39B4C" w14:textId="77777777" w:rsidR="00B02BBF" w:rsidRPr="0036741E" w:rsidRDefault="00B02BBF" w:rsidP="00B02BBF">
      <w:pPr>
        <w:pStyle w:val="ListParagraph"/>
        <w:numPr>
          <w:ilvl w:val="0"/>
          <w:numId w:val="46"/>
        </w:numPr>
        <w:spacing w:before="0" w:after="0" w:line="240" w:lineRule="auto"/>
      </w:pPr>
      <w:r>
        <w:t xml:space="preserve">Schools can submit multiple entries. </w:t>
      </w:r>
      <w:bookmarkEnd w:id="0"/>
    </w:p>
    <w:p w14:paraId="74997EF5" w14:textId="77777777" w:rsidR="00B02BBF" w:rsidRPr="0036741E" w:rsidRDefault="00B02BBF" w:rsidP="00B02BBF">
      <w:pPr>
        <w:rPr>
          <w:rFonts w:eastAsiaTheme="majorEastAsia" w:cstheme="majorBidi"/>
          <w:b/>
          <w:color w:val="F15E23"/>
          <w:sz w:val="29"/>
          <w:szCs w:val="29"/>
        </w:rPr>
      </w:pPr>
      <w:bookmarkStart w:id="1" w:name="_Hlk149725445"/>
      <w:r w:rsidRPr="0036741E">
        <w:rPr>
          <w:rFonts w:eastAsiaTheme="majorEastAsia" w:cstheme="majorBidi"/>
          <w:b/>
          <w:color w:val="F15E23"/>
          <w:sz w:val="29"/>
          <w:szCs w:val="29"/>
        </w:rPr>
        <w:t>Judging criteria</w:t>
      </w:r>
      <w:bookmarkEnd w:id="1"/>
    </w:p>
    <w:p w14:paraId="3FA880BA" w14:textId="24203A78" w:rsidR="00B02BBF" w:rsidRDefault="00B02BBF" w:rsidP="00B02BBF">
      <w:r>
        <w:t>Videos will be assessed according to the following criteria</w:t>
      </w:r>
      <w:r w:rsidR="009732AF">
        <w:t>.</w:t>
      </w:r>
      <w:r>
        <w:t xml:space="preserve"> </w:t>
      </w:r>
    </w:p>
    <w:p w14:paraId="3E5F45FF" w14:textId="77777777" w:rsidR="00B02BBF" w:rsidRDefault="00B02BBF" w:rsidP="00B02BBF">
      <w:pPr>
        <w:pStyle w:val="ListBullet"/>
      </w:pPr>
      <w:r>
        <w:t xml:space="preserve">Compelling content </w:t>
      </w:r>
    </w:p>
    <w:p w14:paraId="680D2D16" w14:textId="77777777" w:rsidR="00B02BBF" w:rsidRDefault="00B02BBF" w:rsidP="00B02BBF">
      <w:pPr>
        <w:pStyle w:val="ListBullet"/>
      </w:pPr>
      <w:r>
        <w:t xml:space="preserve">Creative storytelling </w:t>
      </w:r>
    </w:p>
    <w:p w14:paraId="6425D6A8" w14:textId="16BC5B83" w:rsidR="007B0C44" w:rsidRDefault="007B0C44" w:rsidP="00B02BBF">
      <w:pPr>
        <w:pStyle w:val="ListBullet"/>
      </w:pPr>
      <w:r>
        <w:t>Well researched</w:t>
      </w:r>
    </w:p>
    <w:p w14:paraId="5C87A2F2" w14:textId="77777777" w:rsidR="00B02BBF" w:rsidRDefault="00B02BBF" w:rsidP="00B02BBF">
      <w:pPr>
        <w:pStyle w:val="ListBullet"/>
      </w:pPr>
      <w:r>
        <w:t>Story structure and coherence</w:t>
      </w:r>
    </w:p>
    <w:p w14:paraId="26B199D0" w14:textId="76464AF2" w:rsidR="001060AB" w:rsidRDefault="001060AB" w:rsidP="001060AB">
      <w:pPr>
        <w:pStyle w:val="ListBullet"/>
      </w:pPr>
      <w:r>
        <w:t xml:space="preserve">Spotlighting an unsung STEM </w:t>
      </w:r>
      <w:r w:rsidR="00E55ADD">
        <w:t>star</w:t>
      </w:r>
    </w:p>
    <w:p w14:paraId="5A8304B7" w14:textId="77777777" w:rsidR="00B02BBF" w:rsidRDefault="00B02BBF" w:rsidP="00B02BBF">
      <w:pPr>
        <w:pStyle w:val="ListBullet"/>
      </w:pPr>
      <w:r>
        <w:t>Entertainment value</w:t>
      </w:r>
    </w:p>
    <w:p w14:paraId="28ACE569" w14:textId="1A6E5415" w:rsidR="00956E73" w:rsidRDefault="00B02BBF" w:rsidP="00B0320C">
      <w:pPr>
        <w:pStyle w:val="ListBullet"/>
      </w:pPr>
      <w:r>
        <w:t>Overall video quality</w:t>
      </w:r>
    </w:p>
    <w:p w14:paraId="02031FE5" w14:textId="22989614" w:rsidR="00200701" w:rsidRDefault="00200701" w:rsidP="00200701">
      <w:pPr>
        <w:pStyle w:val="ListBullet"/>
      </w:pPr>
      <w:r>
        <w:t xml:space="preserve">Adheres to the </w:t>
      </w:r>
      <w:r w:rsidR="004A3324" w:rsidRPr="00A02D9C">
        <w:t>T</w:t>
      </w:r>
      <w:r w:rsidRPr="00A02D9C">
        <w:t xml:space="preserve">erms and </w:t>
      </w:r>
      <w:r w:rsidR="004A3324" w:rsidRPr="00A02D9C">
        <w:t>C</w:t>
      </w:r>
      <w:r w:rsidRPr="00A02D9C">
        <w:t>onditions</w:t>
      </w:r>
      <w:r>
        <w:t xml:space="preserve"> of entry</w:t>
      </w:r>
    </w:p>
    <w:p w14:paraId="2AA12700" w14:textId="77777777" w:rsidR="00956E73" w:rsidRPr="00956E73" w:rsidRDefault="00956E73" w:rsidP="00956E73">
      <w:pPr>
        <w:pStyle w:val="ListBullet"/>
        <w:numPr>
          <w:ilvl w:val="0"/>
          <w:numId w:val="0"/>
        </w:numPr>
        <w:ind w:left="284"/>
      </w:pPr>
    </w:p>
    <w:p w14:paraId="43259ABC" w14:textId="7ADEAE2D" w:rsidR="00956E73" w:rsidRDefault="00956E73" w:rsidP="00B0320C">
      <w:pPr>
        <w:rPr>
          <w:rFonts w:eastAsiaTheme="majorEastAsia" w:cstheme="majorBidi"/>
          <w:b/>
          <w:color w:val="F15E23"/>
          <w:sz w:val="29"/>
          <w:szCs w:val="29"/>
        </w:rPr>
      </w:pPr>
      <w:r>
        <w:rPr>
          <w:rFonts w:eastAsiaTheme="majorEastAsia" w:cstheme="majorBidi"/>
          <w:b/>
          <w:color w:val="F15E23"/>
          <w:sz w:val="29"/>
          <w:szCs w:val="29"/>
        </w:rPr>
        <w:t xml:space="preserve">How to submit </w:t>
      </w:r>
      <w:r w:rsidR="00DC532A">
        <w:rPr>
          <w:rFonts w:eastAsiaTheme="majorEastAsia" w:cstheme="majorBidi"/>
          <w:b/>
          <w:color w:val="F15E23"/>
          <w:sz w:val="29"/>
          <w:szCs w:val="29"/>
        </w:rPr>
        <w:t xml:space="preserve">your </w:t>
      </w:r>
      <w:r>
        <w:rPr>
          <w:rFonts w:eastAsiaTheme="majorEastAsia" w:cstheme="majorBidi"/>
          <w:b/>
          <w:color w:val="F15E23"/>
          <w:sz w:val="29"/>
          <w:szCs w:val="29"/>
        </w:rPr>
        <w:t>competition entry</w:t>
      </w:r>
    </w:p>
    <w:p w14:paraId="5EF6F5D8" w14:textId="031349D0" w:rsidR="00956E73" w:rsidRPr="005079BF" w:rsidRDefault="00956E73" w:rsidP="00956E73">
      <w:pPr>
        <w:pStyle w:val="ListParagraph"/>
        <w:numPr>
          <w:ilvl w:val="0"/>
          <w:numId w:val="48"/>
        </w:numPr>
        <w:spacing w:before="0" w:after="0" w:line="240" w:lineRule="auto"/>
      </w:pPr>
      <w:r w:rsidRPr="005079BF">
        <w:t xml:space="preserve">Read the </w:t>
      </w:r>
      <w:r w:rsidRPr="00A02D9C">
        <w:t>Terms and Conditions. </w:t>
      </w:r>
    </w:p>
    <w:p w14:paraId="43425542" w14:textId="30B84958" w:rsidR="00956E73" w:rsidRPr="005079BF" w:rsidRDefault="00956E73" w:rsidP="00956E73">
      <w:pPr>
        <w:pStyle w:val="ListParagraph"/>
        <w:numPr>
          <w:ilvl w:val="0"/>
          <w:numId w:val="48"/>
        </w:numPr>
        <w:spacing w:before="0" w:after="0" w:line="240" w:lineRule="auto"/>
      </w:pPr>
      <w:r w:rsidRPr="005079BF">
        <w:t xml:space="preserve">Complete the </w:t>
      </w:r>
      <w:r w:rsidR="00EF338E" w:rsidRPr="005079BF">
        <w:t>They</w:t>
      </w:r>
      <w:r w:rsidRPr="005079BF">
        <w:t xml:space="preserve"> </w:t>
      </w:r>
      <w:r w:rsidR="00157E96">
        <w:t>d</w:t>
      </w:r>
      <w:r w:rsidRPr="005079BF">
        <w:t xml:space="preserve">id </w:t>
      </w:r>
      <w:r w:rsidR="00157E96">
        <w:t>w</w:t>
      </w:r>
      <w:r w:rsidRPr="005079BF">
        <w:t>hat?</w:t>
      </w:r>
      <w:r w:rsidR="00C76F04" w:rsidRPr="005079BF">
        <w:rPr>
          <w:rStyle w:val="Hyperlink"/>
        </w:rPr>
        <w:t xml:space="preserve"> </w:t>
      </w:r>
      <w:hyperlink r:id="rId12" w:history="1">
        <w:r w:rsidR="00C76F04" w:rsidRPr="005079BF">
          <w:rPr>
            <w:rStyle w:val="Hyperlink"/>
          </w:rPr>
          <w:t>entry form</w:t>
        </w:r>
      </w:hyperlink>
      <w:r w:rsidR="00DC532A" w:rsidRPr="00ED2230">
        <w:t>.</w:t>
      </w:r>
      <w:r w:rsidR="00C76F04" w:rsidRPr="005079BF">
        <w:t xml:space="preserve"> </w:t>
      </w:r>
    </w:p>
    <w:p w14:paraId="5F07E451" w14:textId="30762C32" w:rsidR="00956E73" w:rsidRPr="00956E73" w:rsidRDefault="00956E73" w:rsidP="005079BF">
      <w:pPr>
        <w:pStyle w:val="ListParagraph"/>
        <w:numPr>
          <w:ilvl w:val="0"/>
          <w:numId w:val="48"/>
        </w:numPr>
        <w:spacing w:before="0" w:after="0" w:line="240" w:lineRule="auto"/>
      </w:pPr>
      <w:r w:rsidRPr="005079BF">
        <w:t>Submit your video entry via </w:t>
      </w:r>
      <w:proofErr w:type="spellStart"/>
      <w:r w:rsidR="00095555">
        <w:t>Dropzone</w:t>
      </w:r>
      <w:proofErr w:type="spellEnd"/>
      <w:r w:rsidR="00095555">
        <w:t xml:space="preserve">. </w:t>
      </w:r>
      <w:r w:rsidR="00095555" w:rsidRPr="005079BF">
        <w:t xml:space="preserve">An upload link will be provided once the entry form has been received. </w:t>
      </w:r>
    </w:p>
    <w:p w14:paraId="77C1DFA6" w14:textId="1574FFA9" w:rsidR="00B0320C" w:rsidRPr="00D366ED" w:rsidRDefault="00B0320C" w:rsidP="00B0320C">
      <w:pPr>
        <w:rPr>
          <w:rFonts w:eastAsiaTheme="majorEastAsia" w:cstheme="majorBidi"/>
          <w:b/>
          <w:color w:val="F15E23"/>
          <w:sz w:val="29"/>
          <w:szCs w:val="29"/>
        </w:rPr>
      </w:pPr>
      <w:r w:rsidRPr="00D366ED">
        <w:rPr>
          <w:rFonts w:eastAsiaTheme="majorEastAsia" w:cstheme="majorBidi"/>
          <w:b/>
          <w:color w:val="F15E23"/>
          <w:sz w:val="29"/>
          <w:szCs w:val="29"/>
        </w:rPr>
        <w:t xml:space="preserve">About </w:t>
      </w:r>
      <w:r w:rsidR="00757662" w:rsidRPr="00D366ED">
        <w:rPr>
          <w:rFonts w:eastAsiaTheme="majorEastAsia" w:cstheme="majorBidi"/>
          <w:b/>
          <w:color w:val="F15E23"/>
          <w:sz w:val="29"/>
          <w:szCs w:val="29"/>
        </w:rPr>
        <w:t xml:space="preserve">The </w:t>
      </w:r>
      <w:proofErr w:type="spellStart"/>
      <w:r w:rsidR="00757662" w:rsidRPr="00D366ED">
        <w:rPr>
          <w:rFonts w:eastAsiaTheme="majorEastAsia" w:cstheme="majorBidi"/>
          <w:b/>
          <w:color w:val="F15E23"/>
          <w:sz w:val="29"/>
          <w:szCs w:val="29"/>
        </w:rPr>
        <w:t>GiST</w:t>
      </w:r>
      <w:proofErr w:type="spellEnd"/>
    </w:p>
    <w:p w14:paraId="63ADDDA9" w14:textId="5817BC2E" w:rsidR="00B0320C" w:rsidRPr="00D366ED" w:rsidRDefault="00B0320C" w:rsidP="00B0320C">
      <w:r w:rsidRPr="005079BF">
        <w:t xml:space="preserve">The </w:t>
      </w:r>
      <w:proofErr w:type="spellStart"/>
      <w:r w:rsidR="00757662" w:rsidRPr="005079BF">
        <w:t>GiST</w:t>
      </w:r>
      <w:proofErr w:type="spellEnd"/>
      <w:r w:rsidR="00757662" w:rsidRPr="005079BF">
        <w:t xml:space="preserve"> </w:t>
      </w:r>
      <w:r w:rsidR="00200701" w:rsidRPr="005079BF">
        <w:t>aims</w:t>
      </w:r>
      <w:r w:rsidRPr="00D366ED">
        <w:t xml:space="preserve"> to:</w:t>
      </w:r>
    </w:p>
    <w:p w14:paraId="201D8E10" w14:textId="1F4A0387" w:rsidR="00B0320C" w:rsidRPr="00D366ED" w:rsidRDefault="00B0320C" w:rsidP="00B0320C">
      <w:pPr>
        <w:pStyle w:val="ListParagraph"/>
        <w:numPr>
          <w:ilvl w:val="0"/>
          <w:numId w:val="42"/>
        </w:numPr>
        <w:spacing w:before="0" w:after="0" w:line="240" w:lineRule="auto"/>
      </w:pPr>
      <w:r w:rsidRPr="00D366ED">
        <w:t xml:space="preserve">build </w:t>
      </w:r>
      <w:r w:rsidR="00B8175C" w:rsidRPr="00D366ED">
        <w:t>students</w:t>
      </w:r>
      <w:r w:rsidR="00E7399A" w:rsidRPr="00D366ED">
        <w:t>’</w:t>
      </w:r>
      <w:r w:rsidRPr="00D366ED">
        <w:t xml:space="preserve"> confidence around STEM subjects</w:t>
      </w:r>
    </w:p>
    <w:p w14:paraId="7BB49C00" w14:textId="200E79B1" w:rsidR="00B8175C" w:rsidRPr="00D366ED" w:rsidRDefault="00B8175C" w:rsidP="00B0320C">
      <w:pPr>
        <w:pStyle w:val="ListParagraph"/>
        <w:numPr>
          <w:ilvl w:val="0"/>
          <w:numId w:val="42"/>
        </w:numPr>
        <w:spacing w:before="0" w:after="0" w:line="240" w:lineRule="auto"/>
      </w:pPr>
      <w:r w:rsidRPr="00D366ED">
        <w:t xml:space="preserve">engage </w:t>
      </w:r>
      <w:r w:rsidR="008A16DB" w:rsidRPr="00D366ED">
        <w:t>under</w:t>
      </w:r>
      <w:r w:rsidR="00DD66BD" w:rsidRPr="00D366ED">
        <w:t>-</w:t>
      </w:r>
      <w:r w:rsidR="008A16DB" w:rsidRPr="00D366ED">
        <w:t>represented cohorts</w:t>
      </w:r>
    </w:p>
    <w:p w14:paraId="28DFC458" w14:textId="0613FCDC" w:rsidR="00B0320C" w:rsidRPr="00D366ED" w:rsidRDefault="00B0320C" w:rsidP="00B0320C">
      <w:pPr>
        <w:pStyle w:val="ListParagraph"/>
        <w:numPr>
          <w:ilvl w:val="0"/>
          <w:numId w:val="42"/>
        </w:numPr>
        <w:spacing w:before="0" w:after="0" w:line="240" w:lineRule="auto"/>
      </w:pPr>
      <w:r w:rsidRPr="00D366ED">
        <w:t xml:space="preserve">support teachers and families to engage meaningfully with </w:t>
      </w:r>
      <w:r w:rsidR="008A16DB" w:rsidRPr="00D366ED">
        <w:t>students</w:t>
      </w:r>
      <w:r w:rsidRPr="00D366ED">
        <w:t xml:space="preserve"> about pursuing careers in STEM</w:t>
      </w:r>
    </w:p>
    <w:p w14:paraId="1108BB8C" w14:textId="77777777" w:rsidR="00D47A39" w:rsidRPr="00D366ED" w:rsidRDefault="00B0320C" w:rsidP="00B0320C">
      <w:pPr>
        <w:pStyle w:val="ListParagraph"/>
        <w:numPr>
          <w:ilvl w:val="0"/>
          <w:numId w:val="42"/>
        </w:numPr>
        <w:spacing w:before="0" w:after="0" w:line="240" w:lineRule="auto"/>
      </w:pPr>
      <w:r w:rsidRPr="00D366ED">
        <w:t>showcase STEM programs and activities relating to STEM</w:t>
      </w:r>
    </w:p>
    <w:p w14:paraId="575F0B40" w14:textId="0A74856F" w:rsidR="00B0320C" w:rsidRPr="00D366ED" w:rsidRDefault="00B0320C" w:rsidP="00B0320C">
      <w:pPr>
        <w:pStyle w:val="ListParagraph"/>
        <w:numPr>
          <w:ilvl w:val="0"/>
          <w:numId w:val="42"/>
        </w:numPr>
        <w:spacing w:before="0" w:after="0" w:line="240" w:lineRule="auto"/>
      </w:pPr>
      <w:r w:rsidRPr="00D366ED">
        <w:t xml:space="preserve">provide a </w:t>
      </w:r>
      <w:r w:rsidR="008A16DB" w:rsidRPr="00D366ED">
        <w:t xml:space="preserve">diverse </w:t>
      </w:r>
      <w:r w:rsidRPr="00D366ED">
        <w:t xml:space="preserve">range of role models for </w:t>
      </w:r>
      <w:r w:rsidR="008A16DB" w:rsidRPr="00D366ED">
        <w:t>students</w:t>
      </w:r>
      <w:r w:rsidR="00DC532A" w:rsidRPr="00D366ED">
        <w:t>.</w:t>
      </w:r>
    </w:p>
    <w:p w14:paraId="02F77378" w14:textId="5D22264F" w:rsidR="00C12A3F" w:rsidRPr="00D366ED" w:rsidRDefault="00C12A3F" w:rsidP="00B0320C">
      <w:r w:rsidRPr="00D366ED">
        <w:t>One challenge in th</w:t>
      </w:r>
      <w:r w:rsidR="00124F0B" w:rsidRPr="00D366ED">
        <w:t>e STEM</w:t>
      </w:r>
      <w:r w:rsidRPr="00D366ED">
        <w:t xml:space="preserve"> space is the under-reporting of achievements by individuals from under</w:t>
      </w:r>
      <w:r w:rsidR="003F6C1C" w:rsidRPr="00D366ED">
        <w:t>-</w:t>
      </w:r>
      <w:r w:rsidRPr="00D366ED">
        <w:t>represented cohorts in STEM</w:t>
      </w:r>
      <w:r w:rsidR="00D47A39" w:rsidRPr="00D366ED">
        <w:t>,</w:t>
      </w:r>
      <w:r w:rsidRPr="00D366ED">
        <w:t xml:space="preserve"> including but not limited to women, </w:t>
      </w:r>
      <w:r w:rsidR="00B54B1B" w:rsidRPr="00D366ED">
        <w:t>Aboriginal and Torres Strait Islander peoples</w:t>
      </w:r>
      <w:r w:rsidRPr="00D366ED">
        <w:t>, culturally and linguistically diverse communities, people with disabilities, and those from low socio</w:t>
      </w:r>
      <w:r w:rsidR="00C8328E" w:rsidRPr="00D366ED">
        <w:t>-</w:t>
      </w:r>
      <w:r w:rsidRPr="00D366ED">
        <w:t>economic backgrounds. The absence of celebrated role models from these groups can reinforce harmful stereotypes and systemic barriers, often leading individuals to feel they don’t belong in STEM fields, aren’t ‘clever’ enough to pursue them, or would be perceived as ‘different’ for engaging deeply with STEM.</w:t>
      </w:r>
    </w:p>
    <w:p w14:paraId="787B1356" w14:textId="77777777" w:rsidR="00600B6D" w:rsidRPr="00D366ED" w:rsidRDefault="00B0320C" w:rsidP="00B0320C">
      <w:r w:rsidRPr="00D366ED">
        <w:t xml:space="preserve">Supporting all students to </w:t>
      </w:r>
      <w:proofErr w:type="spellStart"/>
      <w:r w:rsidRPr="00D366ED">
        <w:t>recognise</w:t>
      </w:r>
      <w:proofErr w:type="spellEnd"/>
      <w:r w:rsidRPr="00D366ED">
        <w:t xml:space="preserve"> the valuable achievements and contributions of diverse STEM </w:t>
      </w:r>
      <w:r w:rsidR="00B54B1B" w:rsidRPr="00D366ED">
        <w:t>stars</w:t>
      </w:r>
      <w:r w:rsidRPr="00D366ED">
        <w:t xml:space="preserve"> strengthens their perception of the diversity of the STEM community and can challenge negative stereotypes. </w:t>
      </w:r>
    </w:p>
    <w:p w14:paraId="0B5031E1" w14:textId="020B6CC5" w:rsidR="00B0320C" w:rsidRPr="00D366ED" w:rsidRDefault="00600B6D" w:rsidP="00B0320C">
      <w:r w:rsidRPr="00D366ED">
        <w:rPr>
          <w:lang w:val="en-AU"/>
        </w:rPr>
        <w:t xml:space="preserve">As part of the Department of Industry, Science and Resources </w:t>
      </w:r>
      <w:hyperlink r:id="rId13" w:history="1">
        <w:r w:rsidRPr="005079BF">
          <w:rPr>
            <w:rStyle w:val="Hyperlink"/>
            <w:i/>
            <w:iCs/>
            <w:lang w:val="en-AU"/>
          </w:rPr>
          <w:t>Pathway to Diversity in STEM review</w:t>
        </w:r>
      </w:hyperlink>
      <w:r w:rsidRPr="00D366ED">
        <w:rPr>
          <w:lang w:val="en-AU"/>
        </w:rPr>
        <w:t xml:space="preserve">, the </w:t>
      </w:r>
      <w:proofErr w:type="spellStart"/>
      <w:r w:rsidRPr="00D366ED">
        <w:rPr>
          <w:lang w:val="en-AU"/>
        </w:rPr>
        <w:t>GiST</w:t>
      </w:r>
      <w:proofErr w:type="spellEnd"/>
      <w:r w:rsidRPr="00D366ED">
        <w:rPr>
          <w:lang w:val="en-AU"/>
        </w:rPr>
        <w:t xml:space="preserve"> </w:t>
      </w:r>
      <w:r w:rsidR="00AE70C1" w:rsidRPr="00D366ED">
        <w:rPr>
          <w:lang w:val="en-AU"/>
        </w:rPr>
        <w:t>is</w:t>
      </w:r>
      <w:r w:rsidRPr="00D366ED">
        <w:rPr>
          <w:lang w:val="en-AU"/>
        </w:rPr>
        <w:t xml:space="preserve"> expanding its remit to include lower primary school and to support diverse communities under-represented in STEM</w:t>
      </w:r>
      <w:r w:rsidR="00D366ED" w:rsidRPr="00D366ED">
        <w:rPr>
          <w:lang w:val="en-AU"/>
        </w:rPr>
        <w:t>.</w:t>
      </w:r>
    </w:p>
    <w:p w14:paraId="0350AF28" w14:textId="3D30228E" w:rsidR="00B0320C" w:rsidRDefault="71968098" w:rsidP="00B0320C">
      <w:r w:rsidRPr="00D366ED">
        <w:t>For more information, vis</w:t>
      </w:r>
      <w:r w:rsidR="005E53F5">
        <w:t xml:space="preserve">it </w:t>
      </w:r>
      <w:hyperlink r:id="rId14" w:history="1">
        <w:r w:rsidR="005E53F5" w:rsidRPr="005E53F5">
          <w:rPr>
            <w:rStyle w:val="Hyperlink"/>
          </w:rPr>
          <w:t xml:space="preserve">The </w:t>
        </w:r>
        <w:proofErr w:type="spellStart"/>
        <w:r w:rsidR="005E53F5" w:rsidRPr="005E53F5">
          <w:rPr>
            <w:rStyle w:val="Hyperlink"/>
          </w:rPr>
          <w:t>GiST</w:t>
        </w:r>
        <w:proofErr w:type="spellEnd"/>
        <w:r w:rsidR="005E53F5" w:rsidRPr="005E53F5">
          <w:rPr>
            <w:rStyle w:val="Hyperlink"/>
          </w:rPr>
          <w:t xml:space="preserve"> Website</w:t>
        </w:r>
      </w:hyperlink>
      <w:r w:rsidRPr="005079BF">
        <w:t>.</w:t>
      </w:r>
    </w:p>
    <w:p w14:paraId="57233778" w14:textId="2BB83745" w:rsidR="00B0320C" w:rsidRPr="00B0320C" w:rsidRDefault="27D22CE5" w:rsidP="120D6293">
      <w:pPr>
        <w:rPr>
          <w:rFonts w:eastAsiaTheme="majorEastAsia" w:cstheme="majorBidi"/>
          <w:b/>
          <w:bCs/>
          <w:color w:val="F15E23"/>
          <w:sz w:val="29"/>
          <w:szCs w:val="29"/>
        </w:rPr>
      </w:pPr>
      <w:r w:rsidRPr="120D6293">
        <w:rPr>
          <w:rFonts w:eastAsiaTheme="majorEastAsia" w:cstheme="majorBidi"/>
          <w:b/>
          <w:bCs/>
          <w:color w:val="F15E23"/>
          <w:sz w:val="29"/>
          <w:szCs w:val="29"/>
        </w:rPr>
        <w:t xml:space="preserve">Foundation to Year 4 </w:t>
      </w:r>
    </w:p>
    <w:p w14:paraId="2F593135" w14:textId="7AEBC3A5" w:rsidR="00B0320C" w:rsidRPr="00B0320C" w:rsidRDefault="0578F3B8" w:rsidP="120D6293">
      <w:pPr>
        <w:rPr>
          <w:rFonts w:asciiTheme="minorHAnsi" w:hAnsiTheme="minorHAnsi"/>
        </w:rPr>
      </w:pPr>
      <w:r w:rsidRPr="120D6293">
        <w:rPr>
          <w:rFonts w:asciiTheme="minorHAnsi" w:hAnsiTheme="minorHAnsi"/>
        </w:rPr>
        <w:t>Students in Foundation</w:t>
      </w:r>
      <w:r w:rsidR="64A9C397" w:rsidRPr="120D6293">
        <w:rPr>
          <w:rFonts w:asciiTheme="minorHAnsi" w:hAnsiTheme="minorHAnsi"/>
        </w:rPr>
        <w:t xml:space="preserve"> to </w:t>
      </w:r>
      <w:r w:rsidRPr="120D6293">
        <w:rPr>
          <w:rFonts w:asciiTheme="minorHAnsi" w:hAnsiTheme="minorHAnsi"/>
        </w:rPr>
        <w:t xml:space="preserve">Year 4 can participate in the competition as part of a classroom entry, which must be submitted by a teacher. For details on how Foundation </w:t>
      </w:r>
      <w:r w:rsidR="00864DC6">
        <w:rPr>
          <w:rFonts w:asciiTheme="minorHAnsi" w:hAnsiTheme="minorHAnsi"/>
        </w:rPr>
        <w:t xml:space="preserve">to </w:t>
      </w:r>
      <w:r w:rsidRPr="120D6293">
        <w:rPr>
          <w:rFonts w:asciiTheme="minorHAnsi" w:hAnsiTheme="minorHAnsi"/>
        </w:rPr>
        <w:t xml:space="preserve">Year 4 students can take part, please refer to the </w:t>
      </w:r>
      <w:r w:rsidR="00DB5AB9">
        <w:rPr>
          <w:rFonts w:asciiTheme="minorHAnsi" w:hAnsiTheme="minorHAnsi"/>
        </w:rPr>
        <w:t>l</w:t>
      </w:r>
      <w:r w:rsidRPr="120D6293">
        <w:rPr>
          <w:rFonts w:asciiTheme="minorHAnsi" w:hAnsiTheme="minorHAnsi"/>
        </w:rPr>
        <w:t xml:space="preserve">esson </w:t>
      </w:r>
      <w:r w:rsidR="00DB5AB9">
        <w:rPr>
          <w:rFonts w:asciiTheme="minorHAnsi" w:hAnsiTheme="minorHAnsi"/>
        </w:rPr>
        <w:t>p</w:t>
      </w:r>
      <w:r w:rsidRPr="120D6293">
        <w:rPr>
          <w:rFonts w:asciiTheme="minorHAnsi" w:hAnsiTheme="minorHAnsi"/>
        </w:rPr>
        <w:t>lan</w:t>
      </w:r>
      <w:r w:rsidR="00FD431F">
        <w:rPr>
          <w:rFonts w:asciiTheme="minorHAnsi" w:hAnsiTheme="minorHAnsi"/>
        </w:rPr>
        <w:t xml:space="preserve"> available on the </w:t>
      </w:r>
      <w:r w:rsidR="00FD431F" w:rsidRPr="005E53F5">
        <w:rPr>
          <w:rFonts w:asciiTheme="minorHAnsi" w:hAnsiTheme="minorHAnsi"/>
        </w:rPr>
        <w:t>competition website</w:t>
      </w:r>
      <w:r w:rsidRPr="120D6293">
        <w:rPr>
          <w:rFonts w:asciiTheme="minorHAnsi" w:hAnsiTheme="minorHAnsi"/>
        </w:rPr>
        <w:t>, which provides specific guidance for this age group.</w:t>
      </w:r>
    </w:p>
    <w:p w14:paraId="751220EA" w14:textId="19856D52" w:rsidR="00B0320C" w:rsidRPr="00B0320C" w:rsidRDefault="00FE152E" w:rsidP="00B0320C">
      <w:pPr>
        <w:rPr>
          <w:rFonts w:eastAsiaTheme="majorEastAsia" w:cstheme="majorBidi"/>
          <w:b/>
          <w:color w:val="F15E23"/>
          <w:sz w:val="29"/>
          <w:szCs w:val="29"/>
        </w:rPr>
      </w:pPr>
      <w:r>
        <w:rPr>
          <w:rFonts w:eastAsiaTheme="majorEastAsia" w:cstheme="majorBidi"/>
          <w:b/>
          <w:color w:val="F15E23"/>
          <w:sz w:val="29"/>
          <w:szCs w:val="29"/>
        </w:rPr>
        <w:t xml:space="preserve">Years 5 </w:t>
      </w:r>
      <w:r w:rsidR="00190CD1">
        <w:rPr>
          <w:rFonts w:eastAsiaTheme="majorEastAsia" w:cstheme="majorBidi"/>
          <w:b/>
          <w:color w:val="F15E23"/>
          <w:sz w:val="29"/>
          <w:szCs w:val="29"/>
        </w:rPr>
        <w:t>to Year</w:t>
      </w:r>
      <w:r>
        <w:rPr>
          <w:rFonts w:eastAsiaTheme="majorEastAsia" w:cstheme="majorBidi"/>
          <w:b/>
          <w:color w:val="F15E23"/>
          <w:sz w:val="29"/>
          <w:szCs w:val="29"/>
        </w:rPr>
        <w:t xml:space="preserve"> 10: </w:t>
      </w:r>
      <w:r w:rsidR="00B0320C" w:rsidRPr="00B0320C">
        <w:rPr>
          <w:rFonts w:eastAsiaTheme="majorEastAsia" w:cstheme="majorBidi"/>
          <w:b/>
          <w:color w:val="F15E23"/>
          <w:sz w:val="29"/>
          <w:szCs w:val="29"/>
        </w:rPr>
        <w:t>Curriculum alignment</w:t>
      </w:r>
    </w:p>
    <w:p w14:paraId="485FB3A5" w14:textId="5175325B" w:rsidR="00B0320C" w:rsidRDefault="71968098" w:rsidP="00B0320C">
      <w:r>
        <w:t xml:space="preserve">Students </w:t>
      </w:r>
      <w:proofErr w:type="gramStart"/>
      <w:r w:rsidR="20E7AB0F">
        <w:t>in</w:t>
      </w:r>
      <w:proofErr w:type="gramEnd"/>
      <w:r w:rsidR="20E7AB0F">
        <w:t xml:space="preserve"> Year 5 </w:t>
      </w:r>
      <w:r w:rsidR="00190CD1">
        <w:t>to Year</w:t>
      </w:r>
      <w:r w:rsidR="20E7AB0F">
        <w:t xml:space="preserve"> 10</w:t>
      </w:r>
      <w:r w:rsidR="00B0320C">
        <w:t xml:space="preserve"> can work individually or collaboratively to create their video. In doing so, they are actively using their research skills, critical and creative thinking, ICT capability</w:t>
      </w:r>
      <w:r w:rsidR="00D306A8">
        <w:t>,</w:t>
      </w:r>
      <w:r w:rsidR="00B0320C">
        <w:t xml:space="preserve"> and personal and social capability. This would make an excellent project </w:t>
      </w:r>
      <w:r w:rsidR="00D306A8">
        <w:t xml:space="preserve">through which </w:t>
      </w:r>
      <w:r w:rsidR="00B0320C">
        <w:t xml:space="preserve">to explore the English and Media Arts curriculum, and there is also a significant opportunity to engage students with key concepts in Science as a Human Endeavour. </w:t>
      </w:r>
    </w:p>
    <w:p w14:paraId="5CFFADC9" w14:textId="09C93AEE" w:rsidR="00F70111" w:rsidRDefault="00F70111" w:rsidP="00B0320C">
      <w:r>
        <w:rPr>
          <w:rFonts w:eastAsiaTheme="majorEastAsia" w:cstheme="majorBidi"/>
          <w:b/>
          <w:color w:val="F15E23"/>
          <w:sz w:val="29"/>
          <w:szCs w:val="29"/>
        </w:rPr>
        <w:t>Lesson plans</w:t>
      </w:r>
      <w:r w:rsidR="00B43635">
        <w:rPr>
          <w:rFonts w:eastAsiaTheme="majorEastAsia" w:cstheme="majorBidi"/>
          <w:b/>
          <w:color w:val="F15E23"/>
          <w:sz w:val="29"/>
          <w:szCs w:val="29"/>
        </w:rPr>
        <w:t xml:space="preserve"> and resources</w:t>
      </w:r>
    </w:p>
    <w:p w14:paraId="032CF6AC" w14:textId="7F6B5A37" w:rsidR="001E22C3" w:rsidRDefault="7FAD9561" w:rsidP="120D6293">
      <w:pPr>
        <w:rPr>
          <w:b/>
          <w:bCs/>
        </w:rPr>
      </w:pPr>
      <w:r w:rsidRPr="001859C3">
        <w:rPr>
          <w:b/>
          <w:bCs/>
        </w:rPr>
        <w:t>Lesson plan</w:t>
      </w:r>
      <w:r w:rsidR="2444A572" w:rsidRPr="001859C3">
        <w:rPr>
          <w:b/>
          <w:bCs/>
        </w:rPr>
        <w:t xml:space="preserve"> and activities</w:t>
      </w:r>
      <w:r w:rsidRPr="001859C3">
        <w:rPr>
          <w:b/>
          <w:bCs/>
        </w:rPr>
        <w:t xml:space="preserve"> for F</w:t>
      </w:r>
      <w:r w:rsidR="003F5F3D">
        <w:rPr>
          <w:b/>
          <w:bCs/>
        </w:rPr>
        <w:t xml:space="preserve">oundation to Year </w:t>
      </w:r>
      <w:r w:rsidRPr="001859C3">
        <w:rPr>
          <w:b/>
          <w:bCs/>
        </w:rPr>
        <w:t xml:space="preserve">4 </w:t>
      </w:r>
    </w:p>
    <w:p w14:paraId="31313ACB" w14:textId="1DB8A9BF" w:rsidR="001E22C3" w:rsidRDefault="000C1452" w:rsidP="00B0320C">
      <w:r>
        <w:t xml:space="preserve">Designed to sit alongside the competition activities, this lesson plan </w:t>
      </w:r>
      <w:r w:rsidR="00DC6D34">
        <w:t xml:space="preserve">contains activities </w:t>
      </w:r>
      <w:r w:rsidR="002E651C">
        <w:t xml:space="preserve">to support storytelling through film, exploring the diversity of roles in STEM careers and activities, and learning about intellectual property in the context of creating and sharing their story online. </w:t>
      </w:r>
      <w:r w:rsidR="006B553E">
        <w:t>Lesson plan a</w:t>
      </w:r>
      <w:r w:rsidR="00985987">
        <w:t xml:space="preserve">vailable on the </w:t>
      </w:r>
      <w:r w:rsidR="00985987" w:rsidRPr="005E53F5">
        <w:t>competition website</w:t>
      </w:r>
      <w:r w:rsidR="006B553E">
        <w:t>.</w:t>
      </w:r>
    </w:p>
    <w:p w14:paraId="4972F97F" w14:textId="0DE56581" w:rsidR="002E651C" w:rsidRDefault="2444A572" w:rsidP="120D6293">
      <w:pPr>
        <w:rPr>
          <w:b/>
          <w:bCs/>
        </w:rPr>
      </w:pPr>
      <w:r w:rsidRPr="31015342">
        <w:rPr>
          <w:b/>
          <w:bCs/>
        </w:rPr>
        <w:t xml:space="preserve">Lesson plans and activities for </w:t>
      </w:r>
      <w:r w:rsidR="00EA4DF6" w:rsidRPr="31015342">
        <w:rPr>
          <w:b/>
          <w:bCs/>
        </w:rPr>
        <w:t xml:space="preserve">Year 5 to Year </w:t>
      </w:r>
      <w:commentRangeStart w:id="2"/>
      <w:commentRangeStart w:id="3"/>
      <w:commentRangeStart w:id="4"/>
      <w:r w:rsidRPr="31015342">
        <w:rPr>
          <w:b/>
          <w:bCs/>
        </w:rPr>
        <w:t>10</w:t>
      </w:r>
      <w:commentRangeEnd w:id="2"/>
      <w:r>
        <w:rPr>
          <w:rStyle w:val="CommentReference"/>
        </w:rPr>
        <w:commentReference w:id="2"/>
      </w:r>
      <w:commentRangeEnd w:id="3"/>
      <w:r>
        <w:rPr>
          <w:rStyle w:val="CommentReference"/>
        </w:rPr>
        <w:commentReference w:id="3"/>
      </w:r>
      <w:commentRangeEnd w:id="4"/>
      <w:r>
        <w:rPr>
          <w:rStyle w:val="CommentReference"/>
        </w:rPr>
        <w:commentReference w:id="4"/>
      </w:r>
      <w:r w:rsidRPr="31015342">
        <w:rPr>
          <w:b/>
          <w:bCs/>
        </w:rPr>
        <w:t xml:space="preserve"> </w:t>
      </w:r>
    </w:p>
    <w:p w14:paraId="37E12D52" w14:textId="555CD4E6" w:rsidR="002E651C" w:rsidRDefault="001006E5" w:rsidP="00B0320C">
      <w:r>
        <w:t>Th</w:t>
      </w:r>
      <w:r w:rsidR="00803FA8">
        <w:t>is suite of</w:t>
      </w:r>
      <w:r>
        <w:t xml:space="preserve"> resources from Creative Content Australia guide</w:t>
      </w:r>
      <w:r w:rsidR="00FB72D4">
        <w:t>s</w:t>
      </w:r>
      <w:r>
        <w:t xml:space="preserve"> students through </w:t>
      </w:r>
      <w:r w:rsidR="00FB72D4">
        <w:t xml:space="preserve">the </w:t>
      </w:r>
      <w:r>
        <w:t>film</w:t>
      </w:r>
      <w:r w:rsidR="00FB72D4">
        <w:t>-</w:t>
      </w:r>
      <w:r>
        <w:t>making process and intellectual property</w:t>
      </w:r>
      <w:r w:rsidR="00427C08">
        <w:t xml:space="preserve">. Use the comprehensive unit plan ‘Movie Magic’ with a STEM star as the context for </w:t>
      </w:r>
      <w:proofErr w:type="gramStart"/>
      <w:r w:rsidR="00427C08">
        <w:t>film</w:t>
      </w:r>
      <w:r w:rsidR="00575857">
        <w:t>-</w:t>
      </w:r>
      <w:r w:rsidR="00427C08">
        <w:t>making</w:t>
      </w:r>
      <w:proofErr w:type="gramEnd"/>
      <w:r w:rsidR="00427C08">
        <w:t xml:space="preserve"> or dip into </w:t>
      </w:r>
      <w:r w:rsidR="00632DB1">
        <w:t xml:space="preserve">‘Is </w:t>
      </w:r>
      <w:r w:rsidR="001F50E4">
        <w:t>I</w:t>
      </w:r>
      <w:r w:rsidR="00632DB1">
        <w:t xml:space="preserve">t </w:t>
      </w:r>
      <w:r w:rsidR="001F50E4">
        <w:t>A</w:t>
      </w:r>
      <w:r w:rsidR="00632DB1">
        <w:t>ll your own work?’ resource if you</w:t>
      </w:r>
      <w:r w:rsidR="00803FA8">
        <w:t xml:space="preserve"> just need to refresh the class on intellectual property, copyright and permissions. </w:t>
      </w:r>
      <w:hyperlink r:id="rId19" w:history="1">
        <w:r w:rsidR="00803FA8" w:rsidRPr="007C53C0">
          <w:rPr>
            <w:rStyle w:val="Hyperlink"/>
          </w:rPr>
          <w:t>https://nothingbeatstherealthing.org.au/</w:t>
        </w:r>
      </w:hyperlink>
      <w:r w:rsidR="00803FA8">
        <w:t xml:space="preserve"> </w:t>
      </w:r>
    </w:p>
    <w:p w14:paraId="03AE7933" w14:textId="393E5D0F" w:rsidR="004E4D73" w:rsidRPr="004E4D73" w:rsidRDefault="6E329E6B" w:rsidP="00B0320C">
      <w:pPr>
        <w:rPr>
          <w:bCs/>
        </w:rPr>
      </w:pPr>
      <w:r>
        <w:t xml:space="preserve">Teachers can also refer to </w:t>
      </w:r>
      <w:proofErr w:type="gramStart"/>
      <w:r>
        <w:t xml:space="preserve">the </w:t>
      </w:r>
      <w:proofErr w:type="gramEnd"/>
      <w:r w:rsidRPr="005079BF">
        <w:rPr>
          <w:b/>
          <w:bCs/>
        </w:rPr>
        <w:t xml:space="preserve">They </w:t>
      </w:r>
      <w:r w:rsidR="00157E96">
        <w:rPr>
          <w:b/>
          <w:bCs/>
        </w:rPr>
        <w:t>d</w:t>
      </w:r>
      <w:r w:rsidRPr="005079BF">
        <w:rPr>
          <w:b/>
          <w:bCs/>
        </w:rPr>
        <w:t xml:space="preserve">id </w:t>
      </w:r>
      <w:r w:rsidR="00157E96">
        <w:rPr>
          <w:b/>
          <w:bCs/>
        </w:rPr>
        <w:t>w</w:t>
      </w:r>
      <w:r w:rsidRPr="005079BF">
        <w:rPr>
          <w:b/>
          <w:bCs/>
        </w:rPr>
        <w:t>hat</w:t>
      </w:r>
      <w:proofErr w:type="gramStart"/>
      <w:r w:rsidRPr="005079BF">
        <w:rPr>
          <w:b/>
          <w:bCs/>
        </w:rPr>
        <w:t>?</w:t>
      </w:r>
      <w:proofErr w:type="gramEnd"/>
      <w:r w:rsidRPr="005079BF">
        <w:rPr>
          <w:b/>
          <w:bCs/>
        </w:rPr>
        <w:t xml:space="preserve"> PowerPoint</w:t>
      </w:r>
      <w:r w:rsidRPr="005079BF">
        <w:rPr>
          <w:b/>
        </w:rPr>
        <w:t xml:space="preserve"> presentation</w:t>
      </w:r>
      <w:r w:rsidR="006B553E">
        <w:rPr>
          <w:b/>
        </w:rPr>
        <w:t xml:space="preserve"> (</w:t>
      </w:r>
      <w:r w:rsidR="006B553E">
        <w:rPr>
          <w:bCs/>
        </w:rPr>
        <w:t xml:space="preserve">available on the </w:t>
      </w:r>
      <w:r w:rsidR="006B553E" w:rsidRPr="005E53F5">
        <w:rPr>
          <w:bCs/>
        </w:rPr>
        <w:t>competition website</w:t>
      </w:r>
      <w:r w:rsidR="006B553E">
        <w:rPr>
          <w:bCs/>
        </w:rPr>
        <w:t>)</w:t>
      </w:r>
      <w:r>
        <w:rPr>
          <w:b/>
        </w:rPr>
        <w:t xml:space="preserve"> </w:t>
      </w:r>
      <w:r>
        <w:rPr>
          <w:bCs/>
        </w:rPr>
        <w:t xml:space="preserve">for materials to support </w:t>
      </w:r>
      <w:r w:rsidR="14988BA1">
        <w:rPr>
          <w:bCs/>
        </w:rPr>
        <w:t xml:space="preserve">students </w:t>
      </w:r>
      <w:r w:rsidR="3C776B85">
        <w:rPr>
          <w:bCs/>
        </w:rPr>
        <w:t xml:space="preserve">taking part in the competition. </w:t>
      </w:r>
    </w:p>
    <w:p w14:paraId="1512C3A1" w14:textId="0105C3F1"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 xml:space="preserve">Tips on engaging students with the competition </w:t>
      </w:r>
    </w:p>
    <w:p w14:paraId="0BE7BD06" w14:textId="3016D820" w:rsidR="00B0320C" w:rsidRDefault="00B0320C" w:rsidP="00B0320C">
      <w:r>
        <w:t xml:space="preserve">A key motivation for students will be </w:t>
      </w:r>
      <w:proofErr w:type="gramStart"/>
      <w:r>
        <w:t>finding</w:t>
      </w:r>
      <w:proofErr w:type="gramEnd"/>
      <w:r>
        <w:t xml:space="preserve"> a personal connection with the STEM </w:t>
      </w:r>
      <w:r w:rsidR="00384EC8">
        <w:t>star</w:t>
      </w:r>
      <w:r>
        <w:t xml:space="preserve"> they select to profile. This might be </w:t>
      </w:r>
      <w:r w:rsidR="00A02965">
        <w:t>someone</w:t>
      </w:r>
      <w:r>
        <w:t xml:space="preserve"> who: </w:t>
      </w:r>
    </w:p>
    <w:p w14:paraId="544B583C" w14:textId="27B19027" w:rsidR="00B0320C" w:rsidRDefault="00B0320C" w:rsidP="00B0320C">
      <w:pPr>
        <w:pStyle w:val="ListParagraph"/>
        <w:numPr>
          <w:ilvl w:val="0"/>
          <w:numId w:val="43"/>
        </w:numPr>
        <w:spacing w:before="0" w:after="0" w:line="240" w:lineRule="auto"/>
      </w:pPr>
      <w:r>
        <w:t xml:space="preserve">is known </w:t>
      </w:r>
      <w:r w:rsidR="00B50807">
        <w:t>to</w:t>
      </w:r>
      <w:r>
        <w:t xml:space="preserve"> </w:t>
      </w:r>
      <w:r w:rsidR="00CE4AFE">
        <w:t>the student</w:t>
      </w:r>
      <w:r w:rsidR="009915A6">
        <w:t xml:space="preserve"> or to your school</w:t>
      </w:r>
    </w:p>
    <w:p w14:paraId="6984D374" w14:textId="77777777" w:rsidR="00B0320C" w:rsidRDefault="00B0320C" w:rsidP="00B0320C">
      <w:pPr>
        <w:pStyle w:val="ListParagraph"/>
        <w:numPr>
          <w:ilvl w:val="0"/>
          <w:numId w:val="43"/>
        </w:numPr>
        <w:spacing w:before="0" w:after="0" w:line="240" w:lineRule="auto"/>
      </w:pPr>
      <w:r>
        <w:t>plays a pivotal role in researching or designing solutions to a problem students care deeply about</w:t>
      </w:r>
    </w:p>
    <w:p w14:paraId="2275FC71" w14:textId="1E36E12F" w:rsidR="00CE4AFE" w:rsidRDefault="00CE4AFE" w:rsidP="00B0320C">
      <w:pPr>
        <w:pStyle w:val="ListParagraph"/>
        <w:numPr>
          <w:ilvl w:val="0"/>
          <w:numId w:val="43"/>
        </w:numPr>
        <w:spacing w:before="0" w:after="0" w:line="240" w:lineRule="auto"/>
      </w:pPr>
      <w:r>
        <w:t>works in an area that is of particular interest to the student</w:t>
      </w:r>
    </w:p>
    <w:p w14:paraId="17899C21" w14:textId="4D6189C0" w:rsidR="00B0320C" w:rsidRDefault="00B0320C" w:rsidP="00B0320C">
      <w:pPr>
        <w:pStyle w:val="ListParagraph"/>
        <w:numPr>
          <w:ilvl w:val="0"/>
          <w:numId w:val="43"/>
        </w:numPr>
        <w:spacing w:before="0" w:after="0" w:line="240" w:lineRule="auto"/>
      </w:pPr>
      <w:r>
        <w:t>shares common experiences with students, such as having grown up in the same community.</w:t>
      </w:r>
    </w:p>
    <w:p w14:paraId="05F53724" w14:textId="21E5AF97" w:rsidR="00B0320C" w:rsidRDefault="00B0320C" w:rsidP="00B0320C">
      <w:r>
        <w:t xml:space="preserve">The project could be completed during class time, as a club activity or as a special project, depending on your school environment. Students do not need to be technically proficient video-makers – the emphasis is on creative storytelling. </w:t>
      </w:r>
    </w:p>
    <w:p w14:paraId="5E87F5DB" w14:textId="33103737" w:rsidR="00B0320C" w:rsidRPr="00B0320C" w:rsidRDefault="00A9422F" w:rsidP="00B0320C">
      <w:pPr>
        <w:rPr>
          <w:rFonts w:eastAsiaTheme="majorEastAsia" w:cstheme="majorBidi"/>
          <w:b/>
          <w:color w:val="F15E23"/>
          <w:sz w:val="29"/>
          <w:szCs w:val="29"/>
        </w:rPr>
      </w:pPr>
      <w:r>
        <w:rPr>
          <w:rFonts w:eastAsiaTheme="majorEastAsia" w:cstheme="majorBidi"/>
          <w:b/>
          <w:bCs/>
          <w:color w:val="F15E23"/>
          <w:sz w:val="29"/>
          <w:szCs w:val="29"/>
        </w:rPr>
        <w:t>Supporting</w:t>
      </w:r>
      <w:r w:rsidR="7600AA9C" w:rsidRPr="631DFD56">
        <w:rPr>
          <w:rFonts w:eastAsiaTheme="majorEastAsia" w:cstheme="majorBidi"/>
          <w:b/>
          <w:bCs/>
          <w:color w:val="F15E23"/>
          <w:sz w:val="29"/>
          <w:szCs w:val="29"/>
        </w:rPr>
        <w:t xml:space="preserve"> r</w:t>
      </w:r>
      <w:r w:rsidR="00B0320C" w:rsidRPr="00B0320C">
        <w:rPr>
          <w:rFonts w:eastAsiaTheme="majorEastAsia" w:cstheme="majorBidi"/>
          <w:b/>
          <w:color w:val="F15E23"/>
          <w:sz w:val="29"/>
          <w:szCs w:val="29"/>
        </w:rPr>
        <w:t>esources</w:t>
      </w:r>
    </w:p>
    <w:p w14:paraId="4D9A1774" w14:textId="5436D5CF" w:rsidR="00B0320C" w:rsidRDefault="2784FFC0" w:rsidP="00B0320C">
      <w:r w:rsidRPr="005079BF">
        <w:rPr>
          <w:b/>
          <w:bCs/>
        </w:rPr>
        <w:t xml:space="preserve">They </w:t>
      </w:r>
      <w:r w:rsidR="00157E96">
        <w:rPr>
          <w:b/>
          <w:bCs/>
        </w:rPr>
        <w:t>d</w:t>
      </w:r>
      <w:r w:rsidRPr="005079BF">
        <w:rPr>
          <w:b/>
          <w:bCs/>
        </w:rPr>
        <w:t xml:space="preserve">id </w:t>
      </w:r>
      <w:r w:rsidR="00157E96">
        <w:rPr>
          <w:b/>
          <w:bCs/>
        </w:rPr>
        <w:t>w</w:t>
      </w:r>
      <w:r w:rsidRPr="005079BF">
        <w:rPr>
          <w:b/>
          <w:bCs/>
        </w:rPr>
        <w:t>hat? PowerPoi</w:t>
      </w:r>
      <w:r w:rsidR="00A9422F" w:rsidRPr="005079BF">
        <w:rPr>
          <w:b/>
        </w:rPr>
        <w:t>nt</w:t>
      </w:r>
    </w:p>
    <w:p w14:paraId="20EFA9A1" w14:textId="2B4F092F" w:rsidR="00B0320C" w:rsidRDefault="00B0320C" w:rsidP="00B0320C">
      <w:r>
        <w:t>This presentation includes:</w:t>
      </w:r>
    </w:p>
    <w:p w14:paraId="254B3B83" w14:textId="77777777" w:rsidR="00B0320C" w:rsidRDefault="00B0320C" w:rsidP="00B0320C">
      <w:pPr>
        <w:pStyle w:val="ListParagraph"/>
        <w:numPr>
          <w:ilvl w:val="0"/>
          <w:numId w:val="44"/>
        </w:numPr>
        <w:spacing w:before="0" w:after="0" w:line="240" w:lineRule="auto"/>
      </w:pPr>
      <w:proofErr w:type="gramStart"/>
      <w:r>
        <w:t>a short</w:t>
      </w:r>
      <w:proofErr w:type="gramEnd"/>
      <w:r>
        <w:t xml:space="preserve"> engagement activity </w:t>
      </w:r>
    </w:p>
    <w:p w14:paraId="5236E901" w14:textId="58CE9AD5" w:rsidR="00B0320C" w:rsidRDefault="00B0320C" w:rsidP="00B0320C">
      <w:pPr>
        <w:pStyle w:val="ListParagraph"/>
        <w:numPr>
          <w:ilvl w:val="0"/>
          <w:numId w:val="44"/>
        </w:numPr>
        <w:spacing w:before="0" w:after="0" w:line="240" w:lineRule="auto"/>
      </w:pPr>
      <w:r>
        <w:t xml:space="preserve">examples of different approaches to video </w:t>
      </w:r>
      <w:r w:rsidR="71968098">
        <w:t>storytelli</w:t>
      </w:r>
      <w:r w:rsidR="6303951A">
        <w:t>ng</w:t>
      </w:r>
    </w:p>
    <w:p w14:paraId="1F95B218" w14:textId="77777777" w:rsidR="00B0320C" w:rsidRDefault="00B0320C" w:rsidP="00B0320C">
      <w:pPr>
        <w:pStyle w:val="ListParagraph"/>
        <w:numPr>
          <w:ilvl w:val="0"/>
          <w:numId w:val="44"/>
        </w:numPr>
        <w:spacing w:before="0" w:after="0" w:line="240" w:lineRule="auto"/>
      </w:pPr>
      <w:proofErr w:type="gramStart"/>
      <w:r>
        <w:t>a step</w:t>
      </w:r>
      <w:proofErr w:type="gramEnd"/>
      <w:r>
        <w:t>-by-step overview of how to create the video</w:t>
      </w:r>
    </w:p>
    <w:p w14:paraId="7A65CBE5" w14:textId="33902C2C" w:rsidR="00B0320C" w:rsidRDefault="00B0320C" w:rsidP="00B0320C">
      <w:pPr>
        <w:pStyle w:val="ListParagraph"/>
        <w:numPr>
          <w:ilvl w:val="0"/>
          <w:numId w:val="44"/>
        </w:numPr>
        <w:spacing w:before="0" w:after="0" w:line="240" w:lineRule="auto"/>
      </w:pPr>
      <w:r>
        <w:t>a checklist to review prior to submission.</w:t>
      </w:r>
    </w:p>
    <w:p w14:paraId="34269C16" w14:textId="77777777" w:rsidR="009D4D3F" w:rsidRDefault="009D4D3F">
      <w:pPr>
        <w:spacing w:before="0" w:after="0" w:line="240" w:lineRule="auto"/>
      </w:pPr>
    </w:p>
    <w:p w14:paraId="4B442BB7" w14:textId="4AEB5D6D" w:rsidR="009D4D3F" w:rsidRDefault="009D4D3F">
      <w:pPr>
        <w:spacing w:before="0" w:after="0" w:line="240" w:lineRule="auto"/>
      </w:pPr>
      <w:r>
        <w:t>You can share this in class, or students can view it in their own time.</w:t>
      </w:r>
      <w:r w:rsidR="00145B23">
        <w:t xml:space="preserve"> It’s a great jumping off point for students who aren’t sure how to get started. </w:t>
      </w:r>
    </w:p>
    <w:p w14:paraId="7518A3F4" w14:textId="45B45FF3" w:rsidR="120D6293" w:rsidRDefault="120D6293" w:rsidP="001859C3">
      <w:pPr>
        <w:spacing w:before="0" w:after="0" w:line="240" w:lineRule="auto"/>
      </w:pPr>
    </w:p>
    <w:p w14:paraId="27D81A40" w14:textId="77777777" w:rsidR="002F1729" w:rsidRDefault="002F1729" w:rsidP="002F1729">
      <w:pPr>
        <w:spacing w:before="0" w:after="0" w:line="240" w:lineRule="auto"/>
        <w:rPr>
          <w:b/>
          <w:bCs/>
        </w:rPr>
      </w:pPr>
      <w:r w:rsidRPr="0051185B">
        <w:rPr>
          <w:b/>
          <w:bCs/>
        </w:rPr>
        <w:t>Storyboard template</w:t>
      </w:r>
    </w:p>
    <w:p w14:paraId="2873DDD9" w14:textId="77777777" w:rsidR="002F1729" w:rsidRDefault="002F1729" w:rsidP="002F1729">
      <w:pPr>
        <w:spacing w:before="0" w:after="0" w:line="240" w:lineRule="auto"/>
      </w:pPr>
      <w:r w:rsidRPr="120D6293">
        <w:t xml:space="preserve">Students can use this to help them plan out their video. </w:t>
      </w:r>
    </w:p>
    <w:p w14:paraId="280DAFC4" w14:textId="77777777" w:rsidR="002F1729" w:rsidRDefault="002F1729" w:rsidP="120D6293">
      <w:pPr>
        <w:spacing w:before="0" w:after="0" w:line="240" w:lineRule="auto"/>
        <w:rPr>
          <w:b/>
          <w:bCs/>
        </w:rPr>
      </w:pPr>
    </w:p>
    <w:p w14:paraId="199DC083" w14:textId="3A1289EC" w:rsidR="00EE7B12" w:rsidRPr="00453F45" w:rsidRDefault="4FF27177" w:rsidP="120D6293">
      <w:pPr>
        <w:spacing w:before="0" w:after="0" w:line="240" w:lineRule="auto"/>
        <w:rPr>
          <w:b/>
          <w:bCs/>
        </w:rPr>
      </w:pPr>
      <w:r w:rsidRPr="001859C3">
        <w:rPr>
          <w:b/>
          <w:bCs/>
        </w:rPr>
        <w:t xml:space="preserve">Copyright </w:t>
      </w:r>
      <w:r w:rsidR="006B4BDC">
        <w:rPr>
          <w:b/>
          <w:bCs/>
        </w:rPr>
        <w:t>o</w:t>
      </w:r>
      <w:r w:rsidRPr="001859C3">
        <w:rPr>
          <w:b/>
          <w:bCs/>
        </w:rPr>
        <w:t>verview</w:t>
      </w:r>
    </w:p>
    <w:p w14:paraId="050F7AF7" w14:textId="1E7A7851" w:rsidR="4FF27177" w:rsidRDefault="4FF27177" w:rsidP="120D6293">
      <w:pPr>
        <w:spacing w:before="0" w:after="0" w:line="240" w:lineRule="auto"/>
      </w:pPr>
      <w:r>
        <w:t xml:space="preserve">Get across what </w:t>
      </w:r>
      <w:r w:rsidR="00512BE1">
        <w:t>students</w:t>
      </w:r>
      <w:r>
        <w:t xml:space="preserve"> can and can’t do with other </w:t>
      </w:r>
      <w:r w:rsidR="00105038">
        <w:t>people’s</w:t>
      </w:r>
      <w:r>
        <w:t xml:space="preserve"> material. </w:t>
      </w:r>
      <w:r w:rsidR="006D18D2">
        <w:t xml:space="preserve">Most of the information in this handout is also in the </w:t>
      </w:r>
      <w:r w:rsidR="00775018">
        <w:t>s</w:t>
      </w:r>
      <w:r w:rsidR="006D18D2">
        <w:t xml:space="preserve">tudent </w:t>
      </w:r>
      <w:r w:rsidR="002C095A">
        <w:t>t</w:t>
      </w:r>
      <w:r w:rsidR="006D18D2">
        <w:t xml:space="preserve">oolkit. </w:t>
      </w:r>
    </w:p>
    <w:p w14:paraId="350EA0CF" w14:textId="77777777" w:rsidR="00A553A7" w:rsidRDefault="00A553A7" w:rsidP="120D6293">
      <w:pPr>
        <w:spacing w:before="0" w:after="0" w:line="240" w:lineRule="auto"/>
      </w:pPr>
    </w:p>
    <w:p w14:paraId="27411F6D" w14:textId="0D499727" w:rsidR="00512BE1" w:rsidRPr="001859C3" w:rsidRDefault="00512BE1" w:rsidP="120D6293">
      <w:pPr>
        <w:spacing w:before="0" w:after="0" w:line="240" w:lineRule="auto"/>
        <w:rPr>
          <w:b/>
          <w:bCs/>
        </w:rPr>
      </w:pPr>
      <w:r w:rsidRPr="001859C3">
        <w:rPr>
          <w:b/>
          <w:bCs/>
        </w:rPr>
        <w:t xml:space="preserve">Copyright </w:t>
      </w:r>
      <w:r w:rsidR="00A23611">
        <w:rPr>
          <w:b/>
          <w:bCs/>
        </w:rPr>
        <w:t xml:space="preserve">handout </w:t>
      </w:r>
    </w:p>
    <w:p w14:paraId="23266869" w14:textId="5723FB32" w:rsidR="00EE7B12" w:rsidRDefault="00EE7B12" w:rsidP="120D6293">
      <w:pPr>
        <w:spacing w:before="0" w:after="0" w:line="240" w:lineRule="auto"/>
      </w:pPr>
      <w:r>
        <w:t xml:space="preserve">This is </w:t>
      </w:r>
      <w:r w:rsidR="00A23611">
        <w:t xml:space="preserve">a </w:t>
      </w:r>
      <w:r w:rsidR="00A27596">
        <w:t>handout</w:t>
      </w:r>
      <w:r w:rsidR="00A23611">
        <w:t xml:space="preserve"> designed to help students understand copyright in the context of this competition. </w:t>
      </w:r>
    </w:p>
    <w:p w14:paraId="4ABDFCE9" w14:textId="77777777" w:rsidR="00181979" w:rsidRDefault="00181979" w:rsidP="120D6293">
      <w:pPr>
        <w:spacing w:before="0" w:after="0" w:line="240" w:lineRule="auto"/>
      </w:pPr>
    </w:p>
    <w:p w14:paraId="6E955D4D" w14:textId="7BC96C4C" w:rsidR="00181979" w:rsidRPr="005079BF" w:rsidRDefault="00181979" w:rsidP="120D6293">
      <w:pPr>
        <w:spacing w:before="0" w:after="0" w:line="240" w:lineRule="auto"/>
        <w:rPr>
          <w:b/>
          <w:bCs/>
        </w:rPr>
      </w:pPr>
      <w:r w:rsidRPr="005079BF">
        <w:rPr>
          <w:b/>
          <w:bCs/>
        </w:rPr>
        <w:t xml:space="preserve">All </w:t>
      </w:r>
      <w:r>
        <w:rPr>
          <w:b/>
          <w:bCs/>
        </w:rPr>
        <w:t xml:space="preserve">the above </w:t>
      </w:r>
      <w:r w:rsidRPr="005079BF">
        <w:rPr>
          <w:b/>
          <w:bCs/>
        </w:rPr>
        <w:t xml:space="preserve">competition resources are available for download on the </w:t>
      </w:r>
      <w:hyperlink r:id="rId20" w:history="1">
        <w:r w:rsidRPr="005079BF">
          <w:rPr>
            <w:rStyle w:val="Hyperlink"/>
            <w:b/>
            <w:bCs/>
          </w:rPr>
          <w:t>competition website.</w:t>
        </w:r>
      </w:hyperlink>
      <w:r w:rsidRPr="005079BF">
        <w:rPr>
          <w:b/>
          <w:bCs/>
        </w:rPr>
        <w:t xml:space="preserve"> </w:t>
      </w:r>
    </w:p>
    <w:p w14:paraId="72266A48" w14:textId="140F2186" w:rsidR="120D6293" w:rsidRDefault="120D6293" w:rsidP="120D6293">
      <w:pPr>
        <w:spacing w:before="0" w:after="0" w:line="240" w:lineRule="auto"/>
      </w:pPr>
    </w:p>
    <w:p w14:paraId="3A575C54" w14:textId="7C831D32"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Acknowledgement and copyright</w:t>
      </w:r>
    </w:p>
    <w:p w14:paraId="45BCFC8C" w14:textId="6C3FD3FB" w:rsidR="008539F0" w:rsidRDefault="00B0320C" w:rsidP="00B0320C">
      <w:r>
        <w:t>The winning entries will be shared online</w:t>
      </w:r>
      <w:r w:rsidR="002F1729">
        <w:t>,</w:t>
      </w:r>
      <w:r>
        <w:t xml:space="preserve"> so it is </w:t>
      </w:r>
      <w:r w:rsidRPr="003F686C">
        <w:rPr>
          <w:u w:val="single"/>
        </w:rPr>
        <w:t>critica</w:t>
      </w:r>
      <w:r w:rsidR="003F686C" w:rsidRPr="003F686C">
        <w:rPr>
          <w:u w:val="single"/>
        </w:rPr>
        <w:t>l</w:t>
      </w:r>
      <w:r w:rsidR="003F686C">
        <w:t xml:space="preserve"> </w:t>
      </w:r>
      <w:r w:rsidRPr="003F686C">
        <w:t>that</w:t>
      </w:r>
      <w:r>
        <w:t xml:space="preserve"> they comply with copyright law. </w:t>
      </w:r>
      <w:r w:rsidR="00E55896">
        <w:t xml:space="preserve">Last competition we had a lot of great entries that couldn’t be </w:t>
      </w:r>
      <w:r w:rsidR="00D02245">
        <w:t>accepted</w:t>
      </w:r>
      <w:r w:rsidR="00E55896">
        <w:t xml:space="preserve"> because they didn’t comply with the copyright requirements.</w:t>
      </w:r>
      <w:r w:rsidR="00D02245" w:rsidRPr="00D02245">
        <w:t xml:space="preserve"> </w:t>
      </w:r>
      <w:r w:rsidR="00D02245">
        <w:t>Any entries that don’t comply with copyright law will not be judged.</w:t>
      </w:r>
    </w:p>
    <w:p w14:paraId="59B61F9A" w14:textId="29DC52AA" w:rsidR="002F69AB" w:rsidRDefault="002F69AB" w:rsidP="00B0320C">
      <w:r>
        <w:t>This year, w</w:t>
      </w:r>
      <w:r w:rsidR="001C7EE7" w:rsidRPr="009F682B">
        <w:t xml:space="preserve">e have created </w:t>
      </w:r>
      <w:r w:rsidR="009F682B">
        <w:t xml:space="preserve">the following documents </w:t>
      </w:r>
      <w:r w:rsidR="00181979">
        <w:t xml:space="preserve">on the </w:t>
      </w:r>
      <w:r w:rsidR="00181979" w:rsidRPr="00705EE9">
        <w:t>competition website</w:t>
      </w:r>
      <w:r w:rsidR="00181979">
        <w:t xml:space="preserve"> </w:t>
      </w:r>
      <w:r w:rsidR="009F682B">
        <w:t xml:space="preserve">to </w:t>
      </w:r>
      <w:r w:rsidR="006D148F">
        <w:t>help</w:t>
      </w:r>
      <w:r w:rsidR="009F682B">
        <w:t xml:space="preserve"> educators and students navigate copyright in </w:t>
      </w:r>
      <w:r>
        <w:t>this competition.</w:t>
      </w:r>
    </w:p>
    <w:p w14:paraId="0C2A2274" w14:textId="557D09B1" w:rsidR="002F69AB" w:rsidRDefault="002F69AB" w:rsidP="002F69AB">
      <w:pPr>
        <w:pStyle w:val="ListParagraph"/>
        <w:numPr>
          <w:ilvl w:val="0"/>
          <w:numId w:val="50"/>
        </w:numPr>
      </w:pPr>
      <w:r>
        <w:t xml:space="preserve">Copyright overview </w:t>
      </w:r>
      <w:r w:rsidR="0090344C">
        <w:t>(</w:t>
      </w:r>
      <w:r>
        <w:t>for teachers</w:t>
      </w:r>
      <w:r w:rsidR="0090344C">
        <w:t>)</w:t>
      </w:r>
    </w:p>
    <w:p w14:paraId="1A8E4C6A" w14:textId="5B6C2764" w:rsidR="009C2831" w:rsidRDefault="002F69AB">
      <w:pPr>
        <w:pStyle w:val="ListParagraph"/>
        <w:numPr>
          <w:ilvl w:val="0"/>
          <w:numId w:val="50"/>
        </w:numPr>
      </w:pPr>
      <w:r>
        <w:t xml:space="preserve">Copyright </w:t>
      </w:r>
      <w:r w:rsidR="009C2831">
        <w:t>overview in</w:t>
      </w:r>
      <w:r w:rsidR="008932A1">
        <w:t>cluded in</w:t>
      </w:r>
      <w:r w:rsidR="009C2831">
        <w:t xml:space="preserve"> the</w:t>
      </w:r>
      <w:r>
        <w:t xml:space="preserve"> student</w:t>
      </w:r>
      <w:r w:rsidR="009C2831">
        <w:t xml:space="preserve"> toolkit</w:t>
      </w:r>
    </w:p>
    <w:p w14:paraId="794C0806" w14:textId="3021FCF7" w:rsidR="002F69AB" w:rsidRPr="009F682B" w:rsidRDefault="0090344C" w:rsidP="001859C3">
      <w:pPr>
        <w:pStyle w:val="ListParagraph"/>
        <w:numPr>
          <w:ilvl w:val="0"/>
          <w:numId w:val="50"/>
        </w:numPr>
      </w:pPr>
      <w:r>
        <w:t>C</w:t>
      </w:r>
      <w:r w:rsidR="009C2831">
        <w:t>opyright handout</w:t>
      </w:r>
      <w:r>
        <w:t xml:space="preserve"> (for students)</w:t>
      </w:r>
    </w:p>
    <w:p w14:paraId="228D617C" w14:textId="784E1CA2" w:rsidR="006D55F4" w:rsidRDefault="00F04F87" w:rsidP="00B0320C">
      <w:r>
        <w:t xml:space="preserve">Additional </w:t>
      </w:r>
      <w:r w:rsidR="00DB76C1">
        <w:t xml:space="preserve">copyright education </w:t>
      </w:r>
      <w:r>
        <w:t>resources:</w:t>
      </w:r>
    </w:p>
    <w:p w14:paraId="27D197AC" w14:textId="297DD89B" w:rsidR="00F04F87" w:rsidRDefault="005165F4" w:rsidP="0094728D">
      <w:pPr>
        <w:pStyle w:val="ListParagraph"/>
        <w:numPr>
          <w:ilvl w:val="0"/>
          <w:numId w:val="49"/>
        </w:numPr>
        <w:rPr>
          <w:b/>
          <w:bCs/>
          <w:lang w:val="en-AU"/>
        </w:rPr>
      </w:pPr>
      <w:hyperlink r:id="rId21" w:history="1">
        <w:r w:rsidRPr="005165F4">
          <w:rPr>
            <w:rStyle w:val="Hyperlink"/>
          </w:rPr>
          <w:t>Nothing beats the real thing</w:t>
        </w:r>
      </w:hyperlink>
      <w:r w:rsidR="00A37D7D">
        <w:t>:</w:t>
      </w:r>
      <w:r w:rsidDel="00A37D7D">
        <w:t xml:space="preserve"> </w:t>
      </w:r>
      <w:r w:rsidR="00D7195F">
        <w:t>This Australian site provides e</w:t>
      </w:r>
      <w:r w:rsidR="00D7195F" w:rsidRPr="00D7195F">
        <w:t>ducational resources to teach students about good digital citizenship,</w:t>
      </w:r>
      <w:r w:rsidR="00D7195F">
        <w:t xml:space="preserve"> </w:t>
      </w:r>
      <w:r w:rsidR="00D7195F" w:rsidRPr="00D7195F">
        <w:t>intellectual property and copyright through the lens of film and TV.</w:t>
      </w:r>
      <w:r w:rsidR="00D7195F">
        <w:t xml:space="preserve"> </w:t>
      </w:r>
      <w:r w:rsidR="0094728D">
        <w:t xml:space="preserve">Check out </w:t>
      </w:r>
      <w:hyperlink r:id="rId22" w:history="1">
        <w:r w:rsidR="0094728D" w:rsidRPr="00FA171F">
          <w:rPr>
            <w:rStyle w:val="Hyperlink"/>
            <w:lang w:val="en-AU"/>
          </w:rPr>
          <w:t>Is It All Your Own Work? Navigating copyright</w:t>
        </w:r>
      </w:hyperlink>
      <w:r w:rsidR="0094728D">
        <w:rPr>
          <w:b/>
          <w:bCs/>
          <w:lang w:val="en-AU"/>
        </w:rPr>
        <w:t>,</w:t>
      </w:r>
      <w:r w:rsidR="00491D02">
        <w:rPr>
          <w:b/>
          <w:bCs/>
          <w:lang w:val="en-AU"/>
        </w:rPr>
        <w:t xml:space="preserve"> </w:t>
      </w:r>
      <w:r w:rsidR="00491D02">
        <w:rPr>
          <w:lang w:val="en-AU"/>
        </w:rPr>
        <w:t>a unit of work that</w:t>
      </w:r>
      <w:r w:rsidR="00491D02" w:rsidRPr="00491D02">
        <w:t> </w:t>
      </w:r>
      <w:r w:rsidR="00867E60">
        <w:t>help</w:t>
      </w:r>
      <w:r w:rsidR="00491D02" w:rsidRPr="00491D02">
        <w:t>s primary and secondary students navigate copyright issues.</w:t>
      </w:r>
      <w:r w:rsidR="0094728D">
        <w:rPr>
          <w:b/>
          <w:bCs/>
          <w:lang w:val="en-AU"/>
        </w:rPr>
        <w:t xml:space="preserve"> </w:t>
      </w:r>
    </w:p>
    <w:p w14:paraId="437DB86F" w14:textId="6072D257" w:rsidR="00491D02" w:rsidRDefault="00491D02" w:rsidP="00B21B11">
      <w:pPr>
        <w:pStyle w:val="ListParagraph"/>
        <w:numPr>
          <w:ilvl w:val="0"/>
          <w:numId w:val="49"/>
        </w:numPr>
      </w:pPr>
      <w:r>
        <w:t xml:space="preserve">There are a range of </w:t>
      </w:r>
      <w:r w:rsidR="0019146E">
        <w:t>f</w:t>
      </w:r>
      <w:r>
        <w:t xml:space="preserve">act </w:t>
      </w:r>
      <w:r w:rsidR="0019146E">
        <w:t>s</w:t>
      </w:r>
      <w:r>
        <w:t xml:space="preserve">heets available at the </w:t>
      </w:r>
      <w:hyperlink r:id="rId23" w:history="1">
        <w:r w:rsidRPr="00B21B11">
          <w:rPr>
            <w:rStyle w:val="Hyperlink"/>
          </w:rPr>
          <w:t>Australian Copyright Council</w:t>
        </w:r>
      </w:hyperlink>
      <w:r>
        <w:t xml:space="preserve">.  </w:t>
      </w:r>
    </w:p>
    <w:p w14:paraId="1F224F71" w14:textId="77777777" w:rsidR="00491D02" w:rsidRPr="001859C3" w:rsidRDefault="00491D02" w:rsidP="001859C3">
      <w:pPr>
        <w:pStyle w:val="ListParagraph"/>
        <w:rPr>
          <w:b/>
          <w:bCs/>
          <w:lang w:val="en-AU"/>
        </w:rPr>
      </w:pPr>
    </w:p>
    <w:p w14:paraId="177B42A5" w14:textId="34FDD5CF" w:rsidR="003C407A" w:rsidRDefault="003C407A" w:rsidP="003C407A">
      <w:r w:rsidRPr="009320FE">
        <w:rPr>
          <w:b/>
          <w:bCs/>
        </w:rPr>
        <w:t>T</w:t>
      </w:r>
      <w:r w:rsidR="00A35107">
        <w:rPr>
          <w:b/>
          <w:bCs/>
        </w:rPr>
        <w:t>ip</w:t>
      </w:r>
      <w:r w:rsidRPr="009320FE">
        <w:rPr>
          <w:b/>
          <w:bCs/>
        </w:rPr>
        <w:t>:</w:t>
      </w:r>
      <w:r>
        <w:t xml:space="preserve"> One great way to simplify the copyright process is for students </w:t>
      </w:r>
      <w:r w:rsidR="00101641">
        <w:t xml:space="preserve">to </w:t>
      </w:r>
      <w:r>
        <w:t xml:space="preserve">feature someone within their community, or someone they can approach directly to request images for use. Even better, find someone you can photograph or film yourself! </w:t>
      </w:r>
    </w:p>
    <w:p w14:paraId="3739D705" w14:textId="4451FB65" w:rsidR="006D55F4" w:rsidRDefault="003C407A" w:rsidP="00B0320C">
      <w:r w:rsidRPr="009320FE">
        <w:rPr>
          <w:b/>
          <w:bCs/>
        </w:rPr>
        <w:t>T</w:t>
      </w:r>
      <w:r w:rsidR="00A35107">
        <w:rPr>
          <w:b/>
          <w:bCs/>
        </w:rPr>
        <w:t>ip</w:t>
      </w:r>
      <w:r w:rsidRPr="009320FE">
        <w:rPr>
          <w:b/>
          <w:bCs/>
        </w:rPr>
        <w:t>:</w:t>
      </w:r>
      <w:r>
        <w:t xml:space="preserve"> Dealing with copyright restrictions may feel like a headache, but it often forces us to come up with creative workarounds. In our last competition we had entries that used animation, stop motion and reenactment to tell their stories. Encourage kids to think beyond pictures and voiceover. And remember, creativity is part of the judging criteria!</w:t>
      </w:r>
    </w:p>
    <w:p w14:paraId="363984FB" w14:textId="76C7AD8C" w:rsidR="00B67976" w:rsidRPr="001859C3" w:rsidRDefault="002F69AB" w:rsidP="00B67976">
      <w:pPr>
        <w:rPr>
          <w:rFonts w:eastAsiaTheme="majorEastAsia" w:cstheme="majorBidi"/>
          <w:b/>
          <w:color w:val="F15E23"/>
          <w:sz w:val="29"/>
          <w:szCs w:val="29"/>
        </w:rPr>
      </w:pPr>
      <w:r>
        <w:rPr>
          <w:rFonts w:eastAsiaTheme="majorEastAsia" w:cstheme="majorBidi"/>
          <w:b/>
          <w:color w:val="F15E23"/>
          <w:sz w:val="29"/>
          <w:szCs w:val="29"/>
        </w:rPr>
        <w:t>Use of AI in videos</w:t>
      </w:r>
    </w:p>
    <w:p w14:paraId="57AF51C5" w14:textId="6B47517C" w:rsidR="00B67976" w:rsidRPr="001859C3" w:rsidRDefault="00B67976" w:rsidP="00B67976">
      <w:r w:rsidRPr="001859C3">
        <w:t xml:space="preserve">If </w:t>
      </w:r>
      <w:r w:rsidR="002F69AB" w:rsidRPr="001859C3">
        <w:t>students want to</w:t>
      </w:r>
      <w:r w:rsidRPr="001859C3">
        <w:t xml:space="preserve"> use AI to help create </w:t>
      </w:r>
      <w:r w:rsidR="002F69AB" w:rsidRPr="001859C3">
        <w:t>their</w:t>
      </w:r>
      <w:r w:rsidRPr="001859C3">
        <w:t xml:space="preserve"> entry, we ask that </w:t>
      </w:r>
      <w:r w:rsidR="002F69AB" w:rsidRPr="001859C3">
        <w:t>they</w:t>
      </w:r>
      <w:r w:rsidRPr="001859C3">
        <w:t xml:space="preserve"> acknowledge this. For example, </w:t>
      </w:r>
      <w:r w:rsidR="002F69AB" w:rsidRPr="001859C3">
        <w:t>they</w:t>
      </w:r>
      <w:r w:rsidRPr="001859C3">
        <w:t xml:space="preserve"> might want to use AI to read out a voiceover, in which case </w:t>
      </w:r>
      <w:r w:rsidR="00655660" w:rsidRPr="001859C3">
        <w:t>they</w:t>
      </w:r>
      <w:r w:rsidRPr="001859C3">
        <w:t xml:space="preserve"> could include a line in the credits.  </w:t>
      </w:r>
    </w:p>
    <w:p w14:paraId="73ADF554" w14:textId="28E9E50A" w:rsidR="00B67976" w:rsidRDefault="00B67976" w:rsidP="00B0320C">
      <w:r w:rsidRPr="001859C3">
        <w:t>Keep in mind</w:t>
      </w:r>
      <w:r w:rsidR="00F709D9">
        <w:t xml:space="preserve"> that</w:t>
      </w:r>
      <w:r w:rsidRPr="001859C3">
        <w:t xml:space="preserve"> ‘creative storytelling’ is one of the judging criteria and there is no match for human creativity!</w:t>
      </w:r>
    </w:p>
    <w:p w14:paraId="6DA7650E" w14:textId="3D9A3131" w:rsidR="00B0320C" w:rsidRPr="00B0320C" w:rsidRDefault="00B0320C" w:rsidP="00B0320C">
      <w:pPr>
        <w:rPr>
          <w:rFonts w:eastAsiaTheme="majorEastAsia" w:cstheme="majorBidi"/>
          <w:b/>
          <w:color w:val="F15E23"/>
          <w:sz w:val="29"/>
          <w:szCs w:val="29"/>
        </w:rPr>
      </w:pPr>
      <w:r w:rsidRPr="00B0320C">
        <w:rPr>
          <w:rFonts w:eastAsiaTheme="majorEastAsia" w:cstheme="majorBidi"/>
          <w:b/>
          <w:color w:val="F15E23"/>
          <w:sz w:val="29"/>
          <w:szCs w:val="29"/>
        </w:rPr>
        <w:t xml:space="preserve">Protecting student privacy </w:t>
      </w:r>
    </w:p>
    <w:p w14:paraId="327516CE" w14:textId="7C5932B0" w:rsidR="00B0320C" w:rsidRDefault="00B0320C" w:rsidP="00B0320C">
      <w:r>
        <w:t xml:space="preserve">Any student featured in the video must consent to be included in the video, and have the permission of their </w:t>
      </w:r>
      <w:proofErr w:type="gramStart"/>
      <w:r>
        <w:t>parent</w:t>
      </w:r>
      <w:proofErr w:type="gramEnd"/>
      <w:r>
        <w:t xml:space="preserve">, carer or guardian. This </w:t>
      </w:r>
      <w:r w:rsidR="00B42CA2">
        <w:t xml:space="preserve">is outlined in the competition </w:t>
      </w:r>
      <w:r w:rsidR="00B42CA2" w:rsidRPr="00B21B11">
        <w:t>Terms and Conditions</w:t>
      </w:r>
      <w:r w:rsidR="00B42CA2" w:rsidRPr="00D846D3">
        <w:t>.</w:t>
      </w:r>
      <w:r w:rsidR="00B42CA2">
        <w:t xml:space="preserve">  </w:t>
      </w:r>
      <w:r>
        <w:t xml:space="preserve"> </w:t>
      </w:r>
    </w:p>
    <w:p w14:paraId="0E45D7A5" w14:textId="77777777" w:rsidR="00027115" w:rsidRDefault="00B0320C" w:rsidP="00B0320C">
      <w:r>
        <w:t xml:space="preserve">In addition, student engagement in the video project should be in line with school policy for the collection, use and disclosure of student images, videos and recordings. </w:t>
      </w:r>
    </w:p>
    <w:p w14:paraId="706AFDAE" w14:textId="52EB989C" w:rsidR="00B0320C" w:rsidRDefault="005B33D8" w:rsidP="00B0320C">
      <w:r>
        <w:t xml:space="preserve">Students featured </w:t>
      </w:r>
      <w:r w:rsidR="00834E43">
        <w:t xml:space="preserve">in </w:t>
      </w:r>
      <w:r>
        <w:t>video</w:t>
      </w:r>
      <w:r w:rsidR="00EB61B9">
        <w:t>s</w:t>
      </w:r>
      <w:r>
        <w:t xml:space="preserve"> should not be easily identified by school uniform, name or location. Credits should only include students’ first names and last name initials. </w:t>
      </w:r>
    </w:p>
    <w:p w14:paraId="5392FAB0" w14:textId="7116F612" w:rsidR="00B0320C" w:rsidRDefault="00B0320C" w:rsidP="00B0320C">
      <w:r>
        <w:t xml:space="preserve">For more information, see the </w:t>
      </w:r>
      <w:hyperlink r:id="rId24" w:history="1">
        <w:proofErr w:type="spellStart"/>
        <w:r w:rsidRPr="00B35000">
          <w:rPr>
            <w:rStyle w:val="Hyperlink"/>
          </w:rPr>
          <w:t>eSafety</w:t>
        </w:r>
        <w:proofErr w:type="spellEnd"/>
        <w:r w:rsidRPr="00B35000">
          <w:rPr>
            <w:rStyle w:val="Hyperlink"/>
          </w:rPr>
          <w:t xml:space="preserve"> Toolkit for Schools</w:t>
        </w:r>
      </w:hyperlink>
      <w:r>
        <w:t xml:space="preserve">. </w:t>
      </w:r>
    </w:p>
    <w:p w14:paraId="4C246E2A" w14:textId="7E6A4AAF" w:rsidR="004A2395" w:rsidRDefault="004A2395" w:rsidP="00BE10D7"/>
    <w:sectPr w:rsidR="004A2395" w:rsidSect="00016922">
      <w:headerReference w:type="default" r:id="rId25"/>
      <w:footerReference w:type="default" r:id="rId26"/>
      <w:headerReference w:type="first" r:id="rId27"/>
      <w:footerReference w:type="first" r:id="rId28"/>
      <w:type w:val="continuous"/>
      <w:pgSz w:w="11900" w:h="16820"/>
      <w:pgMar w:top="1440" w:right="1134" w:bottom="1701" w:left="1134" w:header="283" w:footer="425" w:gutter="0"/>
      <w:cols w:space="708"/>
      <w:titlePg/>
      <w:docGrid w:linePitch="4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artine Power" w:date="2025-07-31T16:49:00Z" w:initials="MP">
    <w:p w14:paraId="6BA31175" w14:textId="77777777" w:rsidR="0017302F" w:rsidRDefault="0017302F" w:rsidP="0017302F">
      <w:pPr>
        <w:pStyle w:val="CommentText"/>
      </w:pPr>
      <w:r>
        <w:rPr>
          <w:rStyle w:val="CommentReference"/>
        </w:rPr>
        <w:annotationRef/>
      </w:r>
      <w:r>
        <w:t xml:space="preserve">Shall we rejig this ‘title’ slightly to be better reflect that this isn’t a lesson plan and activities like what’s above. Eg: </w:t>
      </w:r>
    </w:p>
    <w:p w14:paraId="444B3298" w14:textId="77777777" w:rsidR="0017302F" w:rsidRDefault="0017302F" w:rsidP="0017302F">
      <w:pPr>
        <w:pStyle w:val="CommentText"/>
      </w:pPr>
      <w:r>
        <w:t>Useful film-making resources for Year 5 to Year 10</w:t>
      </w:r>
    </w:p>
  </w:comment>
  <w:comment w:id="3" w:author="Flora Smith" w:date="2025-08-04T13:44:00Z" w:initials="FS">
    <w:p w14:paraId="3EC73E4A" w14:textId="2D2F6001" w:rsidR="00062947" w:rsidRDefault="00062947" w:rsidP="00062947">
      <w:pPr>
        <w:pStyle w:val="CommentText"/>
      </w:pPr>
      <w:r>
        <w:rPr>
          <w:rStyle w:val="CommentReference"/>
        </w:rPr>
        <w:annotationRef/>
      </w:r>
      <w:r>
        <w:fldChar w:fldCharType="begin"/>
      </w:r>
      <w:r>
        <w:instrText>HYPERLINK "mailto:Michelle.Hamill@esa.edu.au"</w:instrText>
      </w:r>
      <w:bookmarkStart w:id="5" w:name="_@_8A69BB504E74405EB25E8B0DA728588EZ"/>
      <w:r>
        <w:fldChar w:fldCharType="separate"/>
      </w:r>
      <w:bookmarkEnd w:id="5"/>
      <w:r w:rsidRPr="00062947">
        <w:rPr>
          <w:rStyle w:val="Mention"/>
          <w:noProof/>
        </w:rPr>
        <w:t>@Michelle Hamill</w:t>
      </w:r>
      <w:r>
        <w:fldChar w:fldCharType="end"/>
      </w:r>
      <w:r>
        <w:t xml:space="preserve"> are you happy with this suggestion?</w:t>
      </w:r>
    </w:p>
  </w:comment>
  <w:comment w:id="4" w:author="Michelle Hamill" w:date="2025-08-05T08:45:00Z" w:initials="MH">
    <w:p w14:paraId="5ED6978E" w14:textId="6E1A704E" w:rsidR="0067688E" w:rsidRDefault="0067688E">
      <w:pPr>
        <w:pStyle w:val="CommentText"/>
      </w:pPr>
      <w:r>
        <w:rPr>
          <w:rStyle w:val="CommentReference"/>
        </w:rPr>
        <w:annotationRef/>
      </w:r>
      <w:r w:rsidRPr="23AF82C7">
        <w:t>Sounds good to 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4B3298" w15:done="1"/>
  <w15:commentEx w15:paraId="3EC73E4A" w15:paraIdParent="444B3298" w15:done="1"/>
  <w15:commentEx w15:paraId="5ED6978E" w15:paraIdParent="444B329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8BB642" w16cex:dateUtc="2025-07-31T06:49:00Z"/>
  <w16cex:commentExtensible w16cex:durableId="46E5033C" w16cex:dateUtc="2025-08-04T03:44:00Z"/>
  <w16cex:commentExtensible w16cex:durableId="7634B785" w16cex:dateUtc="2025-08-04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4B3298" w16cid:durableId="2A8BB642"/>
  <w16cid:commentId w16cid:paraId="3EC73E4A" w16cid:durableId="46E5033C"/>
  <w16cid:commentId w16cid:paraId="5ED6978E" w16cid:durableId="7634B7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C3E57" w14:textId="77777777" w:rsidR="009B1597" w:rsidRDefault="009B1597" w:rsidP="00BE10D7">
      <w:r>
        <w:separator/>
      </w:r>
    </w:p>
  </w:endnote>
  <w:endnote w:type="continuationSeparator" w:id="0">
    <w:p w14:paraId="1959558C" w14:textId="77777777" w:rsidR="009B1597" w:rsidRDefault="009B1597" w:rsidP="00BE10D7">
      <w:r>
        <w:continuationSeparator/>
      </w:r>
    </w:p>
  </w:endnote>
  <w:endnote w:type="continuationNotice" w:id="1">
    <w:p w14:paraId="3C1467A8" w14:textId="77777777" w:rsidR="009B1597" w:rsidRDefault="009B15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Helvetica Light">
    <w:altName w:val="Arial Nova Light"/>
    <w:charset w:val="00"/>
    <w:family w:val="swiss"/>
    <w:pitch w:val="variable"/>
    <w:sig w:usb0="800000AF" w:usb1="4000204A" w:usb2="00000000" w:usb3="00000000" w:csb0="00000001"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C0231" w14:textId="4928EFF3" w:rsidR="00016922" w:rsidRPr="00B63068" w:rsidRDefault="00016922" w:rsidP="00016922">
    <w:pPr>
      <w:pStyle w:val="Footer"/>
      <w:ind w:left="0" w:right="620"/>
      <w:rPr>
        <w:rStyle w:val="PageNumber"/>
      </w:rPr>
    </w:pPr>
    <w:r>
      <w:rPr>
        <w:noProof/>
      </w:rPr>
      <mc:AlternateContent>
        <mc:Choice Requires="wps">
          <w:drawing>
            <wp:anchor distT="0" distB="0" distL="114300" distR="114300" simplePos="0" relativeHeight="251658247" behindDoc="0" locked="0" layoutInCell="1" allowOverlap="1" wp14:anchorId="3492FEB5" wp14:editId="428A18FD">
              <wp:simplePos x="0" y="0"/>
              <wp:positionH relativeFrom="column">
                <wp:posOffset>4876800</wp:posOffset>
              </wp:positionH>
              <wp:positionV relativeFrom="paragraph">
                <wp:posOffset>161477</wp:posOffset>
              </wp:positionV>
              <wp:extent cx="1320032" cy="252844"/>
              <wp:effectExtent l="0" t="0" r="1270" b="1270"/>
              <wp:wrapNone/>
              <wp:docPr id="1493878506" name="Rounded Rectangle 4"/>
              <wp:cNvGraphicFramePr/>
              <a:graphic xmlns:a="http://schemas.openxmlformats.org/drawingml/2006/main">
                <a:graphicData uri="http://schemas.microsoft.com/office/word/2010/wordprocessingShape">
                  <wps:wsp>
                    <wps:cNvSpPr/>
                    <wps:spPr>
                      <a:xfrm>
                        <a:off x="0" y="0"/>
                        <a:ext cx="1320032" cy="252844"/>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CB5145B" id="Rounded Rectangle 4" o:spid="_x0000_s1026" style="position:absolute;margin-left:384pt;margin-top:12.7pt;width:103.95pt;height:19.9pt;z-index:25167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" fillcolor="#363791 [3204]" stroked="f" strokeweight="1pt">
              <v:stroke joinstyle="miter"/>
              <v:textbox inset="5mm,2mm,5mm,2mm"/>
            </v:roundrect>
          </w:pict>
        </mc:Fallback>
      </mc:AlternateContent>
    </w:r>
  </w:p>
  <w:sdt>
    <w:sdtPr>
      <w:rPr>
        <w:rStyle w:val="PageNumber"/>
      </w:rPr>
      <w:id w:val="-1002279103"/>
      <w:docPartObj>
        <w:docPartGallery w:val="Page Numbers (Bottom of Page)"/>
        <w:docPartUnique/>
      </w:docPartObj>
    </w:sdtPr>
    <w:sdtContent>
      <w:p w14:paraId="5D1CE904" w14:textId="77777777" w:rsidR="00016922" w:rsidRDefault="00016922" w:rsidP="00016922">
        <w:pPr>
          <w:pStyle w:val="Footer"/>
          <w:framePr w:w="421" w:wrap="none" w:vAnchor="text" w:hAnchor="page" w:x="10989" w:y="82"/>
          <w:ind w:left="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92428C7" w14:textId="77777777" w:rsidR="00016922" w:rsidRPr="00593CBA" w:rsidRDefault="00016922" w:rsidP="00016922">
    <w:pPr>
      <w:pStyle w:val="Footer"/>
    </w:pPr>
    <w:r>
      <w:rPr>
        <w:noProof/>
      </w:rPr>
      <w:drawing>
        <wp:anchor distT="0" distB="0" distL="114300" distR="114300" simplePos="0" relativeHeight="251658248" behindDoc="0" locked="0" layoutInCell="1" allowOverlap="1" wp14:anchorId="35AB661C" wp14:editId="0B7905DC">
          <wp:simplePos x="0" y="0"/>
          <wp:positionH relativeFrom="column">
            <wp:posOffset>4991735</wp:posOffset>
          </wp:positionH>
          <wp:positionV relativeFrom="paragraph">
            <wp:posOffset>10347</wp:posOffset>
          </wp:positionV>
          <wp:extent cx="1072349" cy="243964"/>
          <wp:effectExtent l="0" t="0" r="0" b="0"/>
          <wp:wrapNone/>
          <wp:docPr id="1427074973" name="Graphic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208" name="Graphic 6">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072349" cy="243964"/>
                  </a:xfrm>
                  <a:prstGeom prst="rect">
                    <a:avLst/>
                  </a:prstGeom>
                </pic:spPr>
              </pic:pic>
            </a:graphicData>
          </a:graphic>
          <wp14:sizeRelH relativeFrom="margin">
            <wp14:pctWidth>0</wp14:pctWidth>
          </wp14:sizeRelH>
          <wp14:sizeRelV relativeFrom="margin">
            <wp14:pctHeight>0</wp14:pctHeight>
          </wp14:sizeRelV>
        </wp:anchor>
      </w:drawing>
    </w: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p w14:paraId="20034DC8" w14:textId="3B3D2A78" w:rsidR="00282542" w:rsidRPr="00750E70" w:rsidRDefault="00750E70" w:rsidP="00206623">
    <w:pPr>
      <w:pStyle w:val="Footer"/>
    </w:pPr>
    <w:r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A1D6" w14:textId="0CB2D8A9" w:rsidR="00593CBA" w:rsidRPr="00B63068" w:rsidRDefault="00593CBA" w:rsidP="00016922">
    <w:pPr>
      <w:pStyle w:val="Footer"/>
      <w:ind w:left="0" w:right="620"/>
      <w:rPr>
        <w:rStyle w:val="PageNumber"/>
      </w:rPr>
    </w:pPr>
    <w:r>
      <w:rPr>
        <w:noProof/>
      </w:rPr>
      <mc:AlternateContent>
        <mc:Choice Requires="wps">
          <w:drawing>
            <wp:anchor distT="0" distB="0" distL="114300" distR="114300" simplePos="0" relativeHeight="251658245" behindDoc="0" locked="0" layoutInCell="1" allowOverlap="1" wp14:anchorId="31C26F88" wp14:editId="0B3D9225">
              <wp:simplePos x="0" y="0"/>
              <wp:positionH relativeFrom="column">
                <wp:posOffset>4876800</wp:posOffset>
              </wp:positionH>
              <wp:positionV relativeFrom="paragraph">
                <wp:posOffset>161477</wp:posOffset>
              </wp:positionV>
              <wp:extent cx="1320032" cy="252844"/>
              <wp:effectExtent l="0" t="0" r="1270" b="1270"/>
              <wp:wrapNone/>
              <wp:docPr id="420332414" name="Rounded Rectangle 4"/>
              <wp:cNvGraphicFramePr/>
              <a:graphic xmlns:a="http://schemas.openxmlformats.org/drawingml/2006/main">
                <a:graphicData uri="http://schemas.microsoft.com/office/word/2010/wordprocessingShape">
                  <wps:wsp>
                    <wps:cNvSpPr/>
                    <wps:spPr>
                      <a:xfrm>
                        <a:off x="0" y="0"/>
                        <a:ext cx="1320032" cy="252844"/>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448B58F7" id="Rounded Rectangle 4" o:spid="_x0000_s1026" style="position:absolute;margin-left:384pt;margin-top:12.7pt;width:103.95pt;height:19.9pt;z-index:251667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" fillcolor="#363791 [3204]" stroked="f" strokeweight="1pt">
              <v:stroke joinstyle="miter"/>
              <v:textbox inset="5mm,2mm,5mm,2mm"/>
            </v:roundrect>
          </w:pict>
        </mc:Fallback>
      </mc:AlternateContent>
    </w:r>
  </w:p>
  <w:sdt>
    <w:sdtPr>
      <w:rPr>
        <w:rStyle w:val="PageNumber"/>
      </w:rPr>
      <w:id w:val="1170059295"/>
      <w:docPartObj>
        <w:docPartGallery w:val="Page Numbers (Bottom of Page)"/>
        <w:docPartUnique/>
      </w:docPartObj>
    </w:sdtPr>
    <w:sdtContent>
      <w:p w14:paraId="15F26403" w14:textId="77777777" w:rsidR="00593CBA" w:rsidRDefault="00593CBA" w:rsidP="00593CBA">
        <w:pPr>
          <w:pStyle w:val="Footer"/>
          <w:framePr w:w="421" w:wrap="none" w:vAnchor="text" w:hAnchor="page" w:x="10989" w:y="82"/>
          <w:ind w:left="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9BCD389" w14:textId="53980FF8" w:rsidR="00750E70" w:rsidRPr="00593CBA" w:rsidRDefault="00593CBA" w:rsidP="00593CBA">
    <w:pPr>
      <w:pStyle w:val="Footer"/>
    </w:pPr>
    <w:r>
      <w:rPr>
        <w:noProof/>
      </w:rPr>
      <w:drawing>
        <wp:anchor distT="0" distB="0" distL="114300" distR="114300" simplePos="0" relativeHeight="251658246" behindDoc="0" locked="0" layoutInCell="1" allowOverlap="1" wp14:anchorId="541C51D5" wp14:editId="5D7C41A7">
          <wp:simplePos x="0" y="0"/>
          <wp:positionH relativeFrom="column">
            <wp:posOffset>4991735</wp:posOffset>
          </wp:positionH>
          <wp:positionV relativeFrom="paragraph">
            <wp:posOffset>10347</wp:posOffset>
          </wp:positionV>
          <wp:extent cx="1072349" cy="243964"/>
          <wp:effectExtent l="0" t="0" r="0" b="0"/>
          <wp:wrapNone/>
          <wp:docPr id="192730208" name="Graphic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208" name="Graphic 6">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072349" cy="243964"/>
                  </a:xfrm>
                  <a:prstGeom prst="rect">
                    <a:avLst/>
                  </a:prstGeom>
                </pic:spPr>
              </pic:pic>
            </a:graphicData>
          </a:graphic>
          <wp14:sizeRelH relativeFrom="margin">
            <wp14:pctWidth>0</wp14:pctWidth>
          </wp14:sizeRelH>
          <wp14:sizeRelV relativeFrom="margin">
            <wp14:pctHeight>0</wp14:pctHeight>
          </wp14:sizeRelV>
        </wp:anchor>
      </w:drawing>
    </w: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64B3D" w14:textId="77777777" w:rsidR="009B1597" w:rsidRDefault="009B1597" w:rsidP="00BE10D7">
      <w:r>
        <w:separator/>
      </w:r>
    </w:p>
  </w:footnote>
  <w:footnote w:type="continuationSeparator" w:id="0">
    <w:p w14:paraId="26D0C3D7" w14:textId="77777777" w:rsidR="009B1597" w:rsidRDefault="009B1597" w:rsidP="00BE10D7">
      <w:r>
        <w:continuationSeparator/>
      </w:r>
    </w:p>
  </w:footnote>
  <w:footnote w:type="continuationNotice" w:id="1">
    <w:p w14:paraId="3EC04293" w14:textId="77777777" w:rsidR="009B1597" w:rsidRDefault="009B159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118B0" w14:textId="248DC31F" w:rsidR="00312BA5" w:rsidRDefault="00C16F25" w:rsidP="00BE10D7">
    <w:pPr>
      <w:pStyle w:val="Header"/>
    </w:pPr>
    <w:r w:rsidRPr="00552382">
      <w:rPr>
        <w:noProof/>
      </w:rPr>
      <w:drawing>
        <wp:anchor distT="0" distB="0" distL="114300" distR="114300" simplePos="0" relativeHeight="251658240" behindDoc="0" locked="0" layoutInCell="1" allowOverlap="1" wp14:anchorId="60886B5F" wp14:editId="6D835280">
          <wp:simplePos x="0" y="0"/>
          <wp:positionH relativeFrom="column">
            <wp:posOffset>5709469</wp:posOffset>
          </wp:positionH>
          <wp:positionV relativeFrom="paragraph">
            <wp:posOffset>-2540</wp:posOffset>
          </wp:positionV>
          <wp:extent cx="861306" cy="467435"/>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61306" cy="467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2D65" w14:textId="77777777" w:rsidR="00B42EDF" w:rsidRDefault="00B42EDF" w:rsidP="00B42EDF">
    <w:pPr>
      <w:pStyle w:val="Header"/>
    </w:pPr>
    <w:r>
      <w:rPr>
        <w:noProof/>
      </w:rPr>
      <mc:AlternateContent>
        <mc:Choice Requires="wpg">
          <w:drawing>
            <wp:anchor distT="0" distB="0" distL="114300" distR="114300" simplePos="0" relativeHeight="251658244" behindDoc="0" locked="0" layoutInCell="1" allowOverlap="1" wp14:anchorId="003A388A" wp14:editId="5497A620">
              <wp:simplePos x="0" y="0"/>
              <wp:positionH relativeFrom="column">
                <wp:posOffset>4004948</wp:posOffset>
              </wp:positionH>
              <wp:positionV relativeFrom="paragraph">
                <wp:posOffset>-34954</wp:posOffset>
              </wp:positionV>
              <wp:extent cx="2592715" cy="523240"/>
              <wp:effectExtent l="0" t="0" r="0" b="0"/>
              <wp:wrapNone/>
              <wp:docPr id="1669830669" name="Group 5"/>
              <wp:cNvGraphicFramePr/>
              <a:graphic xmlns:a="http://schemas.openxmlformats.org/drawingml/2006/main">
                <a:graphicData uri="http://schemas.microsoft.com/office/word/2010/wordprocessingGroup">
                  <wpg:wgp>
                    <wpg:cNvGrpSpPr/>
                    <wpg:grpSpPr>
                      <a:xfrm>
                        <a:off x="0" y="0"/>
                        <a:ext cx="2592715" cy="523240"/>
                        <a:chOff x="0" y="0"/>
                        <a:chExt cx="2592715" cy="523240"/>
                      </a:xfrm>
                    </wpg:grpSpPr>
                    <pic:pic xmlns:pic="http://schemas.openxmlformats.org/drawingml/2006/picture">
                      <pic:nvPicPr>
                        <pic:cNvPr id="1467870720"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4433"/>
                          <a:ext cx="1358265" cy="441325"/>
                        </a:xfrm>
                        <a:prstGeom prst="rect">
                          <a:avLst/>
                        </a:prstGeom>
                      </pic:spPr>
                    </pic:pic>
                    <pic:pic xmlns:pic="http://schemas.openxmlformats.org/drawingml/2006/picture">
                      <pic:nvPicPr>
                        <pic:cNvPr id="1031579585"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526550" y="0"/>
                          <a:ext cx="1066165" cy="523240"/>
                        </a:xfrm>
                        <a:prstGeom prst="rect">
                          <a:avLst/>
                        </a:prstGeom>
                      </pic:spPr>
                    </pic:pic>
                  </wpg:wgp>
                </a:graphicData>
              </a:graphic>
            </wp:anchor>
          </w:drawing>
        </mc:Choice>
        <mc:Fallback xmlns:arto="http://schemas.microsoft.com/office/word/2006/arto">
          <w:pict>
            <v:group w14:anchorId="6A0BA56E" id="Group 5" o:spid="_x0000_s1026" style="position:absolute;margin-left:315.35pt;margin-top:-2.75pt;width:204.15pt;height:41.2pt;z-index:251665415" coordsize="25927,5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344;width:13582;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">
                <v:imagedata r:id="rId7" o:title=""/>
              </v:shape>
              <v:shape id="Picture 3" o:spid="_x0000_s1028" type="#_x0000_t75" style="position:absolute;left:15265;width:10662;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">
                <v:imagedata r:id="rId8" o:title=""/>
              </v:shape>
            </v:group>
          </w:pict>
        </mc:Fallback>
      </mc:AlternateContent>
    </w:r>
    <w:r w:rsidRPr="003C0C33">
      <w:rPr>
        <w:noProof/>
      </w:rPr>
      <w:drawing>
        <wp:anchor distT="0" distB="0" distL="114300" distR="114300" simplePos="0" relativeHeight="251658243" behindDoc="0" locked="0" layoutInCell="1" allowOverlap="1" wp14:anchorId="58CD08F8" wp14:editId="4CDDF72C">
          <wp:simplePos x="0" y="0"/>
          <wp:positionH relativeFrom="column">
            <wp:posOffset>-406445</wp:posOffset>
          </wp:positionH>
          <wp:positionV relativeFrom="paragraph">
            <wp:posOffset>-301492</wp:posOffset>
          </wp:positionV>
          <wp:extent cx="483853" cy="728962"/>
          <wp:effectExtent l="0" t="0" r="0" b="0"/>
          <wp:wrapNone/>
          <wp:docPr id="834107446" name="Picture 83410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8242" behindDoc="1" locked="0" layoutInCell="1" allowOverlap="1" wp14:anchorId="7A602E18" wp14:editId="56D54A20">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2E963" w14:textId="77777777" w:rsidR="00B42EDF" w:rsidRPr="00710A1F" w:rsidRDefault="00B42EDF" w:rsidP="00B42EDF">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02E18" id="Round Single Corner Rectangle 9" o:spid="_x0000_s1026" style="position:absolute;margin-left:-49.65pt;margin-top:-7.6pt;width:581.15pt;height:49.9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11A2E963" w14:textId="77777777" w:rsidR="00B42EDF" w:rsidRPr="00710A1F" w:rsidRDefault="00B42EDF" w:rsidP="00B42EDF">
                    <w:pPr>
                      <w:pStyle w:val="FeatureBody"/>
                      <w:rPr>
                        <w:lang w:val="en-AU"/>
                      </w:rPr>
                    </w:pPr>
                  </w:p>
                </w:txbxContent>
              </v:textbox>
            </v:shape>
          </w:pict>
        </mc:Fallback>
      </mc:AlternateContent>
    </w:r>
  </w:p>
  <w:p w14:paraId="54F8161C" w14:textId="1CD954AA" w:rsidR="00EF7939" w:rsidRPr="001563DC" w:rsidRDefault="001563DC" w:rsidP="00BE10D7">
    <w:pPr>
      <w:pStyle w:val="Header"/>
    </w:pPr>
    <w:r w:rsidRPr="003C0C33">
      <w:rPr>
        <w:noProof/>
      </w:rPr>
      <w:drawing>
        <wp:anchor distT="0" distB="0" distL="114300" distR="114300" simplePos="0" relativeHeight="251658241" behindDoc="0" locked="0" layoutInCell="1" allowOverlap="1" wp14:anchorId="1E09DE34" wp14:editId="5891D14D">
          <wp:simplePos x="0" y="0"/>
          <wp:positionH relativeFrom="column">
            <wp:posOffset>-406445</wp:posOffset>
          </wp:positionH>
          <wp:positionV relativeFrom="paragraph">
            <wp:posOffset>-301492</wp:posOffset>
          </wp:positionV>
          <wp:extent cx="483853" cy="728962"/>
          <wp:effectExtent l="0" t="0" r="0" b="0"/>
          <wp:wrapNone/>
          <wp:docPr id="2047447678" name="Picture 204744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012D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C85A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8EE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9C7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9AC430"/>
    <w:lvl w:ilvl="0">
      <w:start w:val="1"/>
      <w:numFmt w:val="decimal"/>
      <w:lvlText w:val="%1."/>
      <w:lvlJc w:val="left"/>
      <w:pPr>
        <w:tabs>
          <w:tab w:val="num" w:pos="643"/>
        </w:tabs>
        <w:ind w:left="643" w:hanging="360"/>
      </w:pPr>
    </w:lvl>
  </w:abstractNum>
  <w:abstractNum w:abstractNumId="5" w15:restartNumberingAfterBreak="0">
    <w:nsid w:val="FFFFFF88"/>
    <w:multiLevelType w:val="singleLevel"/>
    <w:tmpl w:val="DC66B142"/>
    <w:lvl w:ilvl="0">
      <w:start w:val="1"/>
      <w:numFmt w:val="decimal"/>
      <w:lvlText w:val="%1."/>
      <w:lvlJc w:val="left"/>
      <w:pPr>
        <w:tabs>
          <w:tab w:val="num" w:pos="360"/>
        </w:tabs>
        <w:ind w:left="360" w:hanging="360"/>
      </w:pPr>
    </w:lvl>
  </w:abstractNum>
  <w:abstractNum w:abstractNumId="6" w15:restartNumberingAfterBreak="0">
    <w:nsid w:val="03156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431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304224"/>
    <w:multiLevelType w:val="hybridMultilevel"/>
    <w:tmpl w:val="836A025C"/>
    <w:lvl w:ilvl="0" w:tplc="D458D4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BE5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F2F15"/>
    <w:multiLevelType w:val="hybridMultilevel"/>
    <w:tmpl w:val="F0188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0C8755F4"/>
    <w:multiLevelType w:val="hybridMultilevel"/>
    <w:tmpl w:val="43B8588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EC664D"/>
    <w:multiLevelType w:val="multilevel"/>
    <w:tmpl w:val="0409001F"/>
    <w:numStyleLink w:val="111111"/>
  </w:abstractNum>
  <w:abstractNum w:abstractNumId="14" w15:restartNumberingAfterBreak="0">
    <w:nsid w:val="11C15E0D"/>
    <w:multiLevelType w:val="hybridMultilevel"/>
    <w:tmpl w:val="1FE4B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BD1974"/>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3D04CB9"/>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3E86F1A"/>
    <w:multiLevelType w:val="multilevel"/>
    <w:tmpl w:val="1F045D02"/>
    <w:numStyleLink w:val="NumberedHeadings"/>
  </w:abstractNum>
  <w:abstractNum w:abstractNumId="18" w15:restartNumberingAfterBreak="0">
    <w:nsid w:val="1CDC4A8C"/>
    <w:multiLevelType w:val="multilevel"/>
    <w:tmpl w:val="0409001F"/>
    <w:numStyleLink w:val="111111"/>
  </w:abstractNum>
  <w:abstractNum w:abstractNumId="19" w15:restartNumberingAfterBreak="0">
    <w:nsid w:val="282F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21" w15:restartNumberingAfterBreak="0">
    <w:nsid w:val="2E8A1733"/>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3" w15:restartNumberingAfterBreak="0">
    <w:nsid w:val="34B370AB"/>
    <w:multiLevelType w:val="hybridMultilevel"/>
    <w:tmpl w:val="091E0E4C"/>
    <w:lvl w:ilvl="0" w:tplc="D12C1FB0">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4" w15:restartNumberingAfterBreak="0">
    <w:nsid w:val="39F07E48"/>
    <w:multiLevelType w:val="hybridMultilevel"/>
    <w:tmpl w:val="16AC21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060A54"/>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5C489E"/>
    <w:multiLevelType w:val="multilevel"/>
    <w:tmpl w:val="EAE4E5EE"/>
    <w:lvl w:ilvl="0">
      <w:start w:val="1"/>
      <w:numFmt w:val="bullet"/>
      <w:lvlText w:val="o"/>
      <w:lvlJc w:val="left"/>
      <w:pPr>
        <w:ind w:left="567" w:hanging="34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36669D4"/>
    <w:multiLevelType w:val="hybridMultilevel"/>
    <w:tmpl w:val="887C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747E65"/>
    <w:multiLevelType w:val="hybridMultilevel"/>
    <w:tmpl w:val="5776A90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EE03FC"/>
    <w:multiLevelType w:val="hybridMultilevel"/>
    <w:tmpl w:val="1C541AD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6C1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2C51D9B"/>
    <w:multiLevelType w:val="hybridMultilevel"/>
    <w:tmpl w:val="09E86C3A"/>
    <w:lvl w:ilvl="0" w:tplc="C61CD4B8">
      <w:start w:val="1"/>
      <w:numFmt w:val="decimal"/>
      <w:lvlText w:val="%1."/>
      <w:lvlJc w:val="left"/>
      <w:pPr>
        <w:ind w:left="720" w:hanging="360"/>
      </w:pPr>
    </w:lvl>
    <w:lvl w:ilvl="1" w:tplc="1F28A9D2" w:tentative="1">
      <w:start w:val="1"/>
      <w:numFmt w:val="lowerLetter"/>
      <w:lvlText w:val="%2."/>
      <w:lvlJc w:val="left"/>
      <w:pPr>
        <w:ind w:left="1440" w:hanging="360"/>
      </w:pPr>
    </w:lvl>
    <w:lvl w:ilvl="2" w:tplc="66A2C9F4" w:tentative="1">
      <w:start w:val="1"/>
      <w:numFmt w:val="lowerRoman"/>
      <w:lvlText w:val="%3."/>
      <w:lvlJc w:val="right"/>
      <w:pPr>
        <w:ind w:left="2160" w:hanging="180"/>
      </w:pPr>
    </w:lvl>
    <w:lvl w:ilvl="3" w:tplc="4F585A5E" w:tentative="1">
      <w:start w:val="1"/>
      <w:numFmt w:val="decimal"/>
      <w:lvlText w:val="%4."/>
      <w:lvlJc w:val="left"/>
      <w:pPr>
        <w:ind w:left="2880" w:hanging="360"/>
      </w:pPr>
    </w:lvl>
    <w:lvl w:ilvl="4" w:tplc="24D42262" w:tentative="1">
      <w:start w:val="1"/>
      <w:numFmt w:val="lowerLetter"/>
      <w:lvlText w:val="%5."/>
      <w:lvlJc w:val="left"/>
      <w:pPr>
        <w:ind w:left="3600" w:hanging="360"/>
      </w:pPr>
    </w:lvl>
    <w:lvl w:ilvl="5" w:tplc="76843822" w:tentative="1">
      <w:start w:val="1"/>
      <w:numFmt w:val="lowerRoman"/>
      <w:lvlText w:val="%6."/>
      <w:lvlJc w:val="right"/>
      <w:pPr>
        <w:ind w:left="4320" w:hanging="180"/>
      </w:pPr>
    </w:lvl>
    <w:lvl w:ilvl="6" w:tplc="03263DF4" w:tentative="1">
      <w:start w:val="1"/>
      <w:numFmt w:val="decimal"/>
      <w:lvlText w:val="%7."/>
      <w:lvlJc w:val="left"/>
      <w:pPr>
        <w:ind w:left="5040" w:hanging="360"/>
      </w:pPr>
    </w:lvl>
    <w:lvl w:ilvl="7" w:tplc="03B24700" w:tentative="1">
      <w:start w:val="1"/>
      <w:numFmt w:val="lowerLetter"/>
      <w:lvlText w:val="%8."/>
      <w:lvlJc w:val="left"/>
      <w:pPr>
        <w:ind w:left="5760" w:hanging="360"/>
      </w:pPr>
    </w:lvl>
    <w:lvl w:ilvl="8" w:tplc="25CC4F16" w:tentative="1">
      <w:start w:val="1"/>
      <w:numFmt w:val="lowerRoman"/>
      <w:lvlText w:val="%9."/>
      <w:lvlJc w:val="right"/>
      <w:pPr>
        <w:ind w:left="6480" w:hanging="180"/>
      </w:pPr>
    </w:lvl>
  </w:abstractNum>
  <w:abstractNum w:abstractNumId="33" w15:restartNumberingAfterBreak="0">
    <w:nsid w:val="52D62CBF"/>
    <w:multiLevelType w:val="hybridMultilevel"/>
    <w:tmpl w:val="8ED855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5893E41"/>
    <w:multiLevelType w:val="hybridMultilevel"/>
    <w:tmpl w:val="EE3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110A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F34A43"/>
    <w:multiLevelType w:val="hybridMultilevel"/>
    <w:tmpl w:val="461C0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CF4385"/>
    <w:multiLevelType w:val="hybridMultilevel"/>
    <w:tmpl w:val="A2A87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6C0377"/>
    <w:multiLevelType w:val="hybridMultilevel"/>
    <w:tmpl w:val="426CA31E"/>
    <w:lvl w:ilvl="0" w:tplc="99329346">
      <w:start w:val="1"/>
      <w:numFmt w:val="decimal"/>
      <w:lvlText w:val="%1."/>
      <w:lvlJc w:val="left"/>
      <w:pPr>
        <w:ind w:left="720" w:hanging="360"/>
      </w:pPr>
    </w:lvl>
    <w:lvl w:ilvl="1" w:tplc="50D6B106" w:tentative="1">
      <w:start w:val="1"/>
      <w:numFmt w:val="lowerLetter"/>
      <w:lvlText w:val="%2."/>
      <w:lvlJc w:val="left"/>
      <w:pPr>
        <w:ind w:left="1440" w:hanging="360"/>
      </w:pPr>
    </w:lvl>
    <w:lvl w:ilvl="2" w:tplc="D986A436" w:tentative="1">
      <w:start w:val="1"/>
      <w:numFmt w:val="lowerRoman"/>
      <w:lvlText w:val="%3."/>
      <w:lvlJc w:val="right"/>
      <w:pPr>
        <w:ind w:left="2160" w:hanging="180"/>
      </w:pPr>
    </w:lvl>
    <w:lvl w:ilvl="3" w:tplc="424E179A" w:tentative="1">
      <w:start w:val="1"/>
      <w:numFmt w:val="decimal"/>
      <w:lvlText w:val="%4."/>
      <w:lvlJc w:val="left"/>
      <w:pPr>
        <w:ind w:left="2880" w:hanging="360"/>
      </w:pPr>
    </w:lvl>
    <w:lvl w:ilvl="4" w:tplc="C31A3098" w:tentative="1">
      <w:start w:val="1"/>
      <w:numFmt w:val="lowerLetter"/>
      <w:lvlText w:val="%5."/>
      <w:lvlJc w:val="left"/>
      <w:pPr>
        <w:ind w:left="3600" w:hanging="360"/>
      </w:pPr>
    </w:lvl>
    <w:lvl w:ilvl="5" w:tplc="988468CA" w:tentative="1">
      <w:start w:val="1"/>
      <w:numFmt w:val="lowerRoman"/>
      <w:lvlText w:val="%6."/>
      <w:lvlJc w:val="right"/>
      <w:pPr>
        <w:ind w:left="4320" w:hanging="180"/>
      </w:pPr>
    </w:lvl>
    <w:lvl w:ilvl="6" w:tplc="65805780" w:tentative="1">
      <w:start w:val="1"/>
      <w:numFmt w:val="decimal"/>
      <w:lvlText w:val="%7."/>
      <w:lvlJc w:val="left"/>
      <w:pPr>
        <w:ind w:left="5040" w:hanging="360"/>
      </w:pPr>
    </w:lvl>
    <w:lvl w:ilvl="7" w:tplc="44666688" w:tentative="1">
      <w:start w:val="1"/>
      <w:numFmt w:val="lowerLetter"/>
      <w:lvlText w:val="%8."/>
      <w:lvlJc w:val="left"/>
      <w:pPr>
        <w:ind w:left="5760" w:hanging="360"/>
      </w:pPr>
    </w:lvl>
    <w:lvl w:ilvl="8" w:tplc="E620E71A" w:tentative="1">
      <w:start w:val="1"/>
      <w:numFmt w:val="lowerRoman"/>
      <w:lvlText w:val="%9."/>
      <w:lvlJc w:val="right"/>
      <w:pPr>
        <w:ind w:left="6480" w:hanging="180"/>
      </w:pPr>
    </w:lvl>
  </w:abstractNum>
  <w:abstractNum w:abstractNumId="41" w15:restartNumberingAfterBreak="0">
    <w:nsid w:val="68DB7234"/>
    <w:multiLevelType w:val="multilevel"/>
    <w:tmpl w:val="0409001F"/>
    <w:numStyleLink w:val="111111"/>
  </w:abstractNum>
  <w:abstractNum w:abstractNumId="42" w15:restartNumberingAfterBreak="0">
    <w:nsid w:val="6A230B4B"/>
    <w:multiLevelType w:val="multilevel"/>
    <w:tmpl w:val="836A0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6B6A0305"/>
    <w:multiLevelType w:val="hybridMultilevel"/>
    <w:tmpl w:val="04F6980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15:restartNumberingAfterBreak="0">
    <w:nsid w:val="6D953642"/>
    <w:multiLevelType w:val="hybridMultilevel"/>
    <w:tmpl w:val="65D0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C70103"/>
    <w:multiLevelType w:val="multilevel"/>
    <w:tmpl w:val="5624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2EB6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80C39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C1A3D48"/>
    <w:multiLevelType w:val="hybridMultilevel"/>
    <w:tmpl w:val="79A0636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15:restartNumberingAfterBreak="0">
    <w:nsid w:val="7D8401E1"/>
    <w:multiLevelType w:val="multilevel"/>
    <w:tmpl w:val="D73A780A"/>
    <w:lvl w:ilvl="0">
      <w:start w:val="1"/>
      <w:numFmt w:val="bullet"/>
      <w:lvlText w:val="o"/>
      <w:lvlJc w:val="left"/>
      <w:pPr>
        <w:ind w:left="454" w:hanging="227"/>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91417421">
    <w:abstractNumId w:val="36"/>
  </w:num>
  <w:num w:numId="2" w16cid:durableId="539441226">
    <w:abstractNumId w:val="15"/>
  </w:num>
  <w:num w:numId="3" w16cid:durableId="390230589">
    <w:abstractNumId w:val="20"/>
  </w:num>
  <w:num w:numId="4" w16cid:durableId="155076866">
    <w:abstractNumId w:val="28"/>
  </w:num>
  <w:num w:numId="5" w16cid:durableId="1835337832">
    <w:abstractNumId w:val="34"/>
  </w:num>
  <w:num w:numId="6" w16cid:durableId="1999110284">
    <w:abstractNumId w:val="43"/>
  </w:num>
  <w:num w:numId="7" w16cid:durableId="1773164028">
    <w:abstractNumId w:val="27"/>
  </w:num>
  <w:num w:numId="8" w16cid:durableId="1515537567">
    <w:abstractNumId w:val="8"/>
  </w:num>
  <w:num w:numId="9" w16cid:durableId="1723290366">
    <w:abstractNumId w:val="42"/>
  </w:num>
  <w:num w:numId="10" w16cid:durableId="1989165016">
    <w:abstractNumId w:val="48"/>
  </w:num>
  <w:num w:numId="11" w16cid:durableId="367490829">
    <w:abstractNumId w:val="32"/>
  </w:num>
  <w:num w:numId="12" w16cid:durableId="669066169">
    <w:abstractNumId w:val="16"/>
  </w:num>
  <w:num w:numId="13" w16cid:durableId="442112121">
    <w:abstractNumId w:val="31"/>
  </w:num>
  <w:num w:numId="14" w16cid:durableId="1250433666">
    <w:abstractNumId w:val="35"/>
  </w:num>
  <w:num w:numId="15" w16cid:durableId="136843163">
    <w:abstractNumId w:val="40"/>
  </w:num>
  <w:num w:numId="16" w16cid:durableId="1561549085">
    <w:abstractNumId w:val="22"/>
  </w:num>
  <w:num w:numId="17" w16cid:durableId="6503331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4169488">
    <w:abstractNumId w:val="14"/>
  </w:num>
  <w:num w:numId="19" w16cid:durableId="1723285332">
    <w:abstractNumId w:val="45"/>
  </w:num>
  <w:num w:numId="20" w16cid:durableId="997030822">
    <w:abstractNumId w:val="9"/>
  </w:num>
  <w:num w:numId="21" w16cid:durableId="1284535859">
    <w:abstractNumId w:val="10"/>
  </w:num>
  <w:num w:numId="22" w16cid:durableId="669404757">
    <w:abstractNumId w:val="19"/>
  </w:num>
  <w:num w:numId="23" w16cid:durableId="569461463">
    <w:abstractNumId w:val="6"/>
  </w:num>
  <w:num w:numId="24" w16cid:durableId="2110080689">
    <w:abstractNumId w:val="7"/>
  </w:num>
  <w:num w:numId="25" w16cid:durableId="869495370">
    <w:abstractNumId w:val="41"/>
  </w:num>
  <w:num w:numId="26" w16cid:durableId="844976130">
    <w:abstractNumId w:val="46"/>
  </w:num>
  <w:num w:numId="27" w16cid:durableId="1533422654">
    <w:abstractNumId w:val="13"/>
  </w:num>
  <w:num w:numId="28" w16cid:durableId="494960487">
    <w:abstractNumId w:val="0"/>
  </w:num>
  <w:num w:numId="29" w16cid:durableId="61410720">
    <w:abstractNumId w:val="1"/>
  </w:num>
  <w:num w:numId="30" w16cid:durableId="828061718">
    <w:abstractNumId w:val="2"/>
  </w:num>
  <w:num w:numId="31" w16cid:durableId="466167009">
    <w:abstractNumId w:val="3"/>
  </w:num>
  <w:num w:numId="32" w16cid:durableId="1267732405">
    <w:abstractNumId w:val="4"/>
  </w:num>
  <w:num w:numId="33" w16cid:durableId="694306253">
    <w:abstractNumId w:val="5"/>
  </w:num>
  <w:num w:numId="34" w16cid:durableId="1410545462">
    <w:abstractNumId w:val="47"/>
  </w:num>
  <w:num w:numId="35" w16cid:durableId="635259870">
    <w:abstractNumId w:val="11"/>
  </w:num>
  <w:num w:numId="36" w16cid:durableId="1521889778">
    <w:abstractNumId w:val="17"/>
  </w:num>
  <w:num w:numId="37" w16cid:durableId="415174028">
    <w:abstractNumId w:val="37"/>
  </w:num>
  <w:num w:numId="38" w16cid:durableId="515001583">
    <w:abstractNumId w:val="25"/>
  </w:num>
  <w:num w:numId="39" w16cid:durableId="1233078418">
    <w:abstractNumId w:val="21"/>
  </w:num>
  <w:num w:numId="40" w16cid:durableId="1373730878">
    <w:abstractNumId w:val="49"/>
  </w:num>
  <w:num w:numId="41" w16cid:durableId="1236623696">
    <w:abstractNumId w:val="26"/>
  </w:num>
  <w:num w:numId="42" w16cid:durableId="1051267876">
    <w:abstractNumId w:val="44"/>
  </w:num>
  <w:num w:numId="43" w16cid:durableId="1956018429">
    <w:abstractNumId w:val="38"/>
  </w:num>
  <w:num w:numId="44" w16cid:durableId="1197304913">
    <w:abstractNumId w:val="12"/>
  </w:num>
  <w:num w:numId="45" w16cid:durableId="2089230920">
    <w:abstractNumId w:val="39"/>
  </w:num>
  <w:num w:numId="46" w16cid:durableId="782263062">
    <w:abstractNumId w:val="24"/>
  </w:num>
  <w:num w:numId="47" w16cid:durableId="10884219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3112123">
    <w:abstractNumId w:val="33"/>
  </w:num>
  <w:num w:numId="49" w16cid:durableId="989482807">
    <w:abstractNumId w:val="29"/>
  </w:num>
  <w:num w:numId="50" w16cid:durableId="1723945253">
    <w:abstractNumId w:val="30"/>
  </w:num>
  <w:num w:numId="51" w16cid:durableId="15610213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e Power">
    <w15:presenceInfo w15:providerId="AD" w15:userId="S::Martine.Power@esa.edu.au::f3410e55-3c0b-475c-b0b5-72038337e5c9"/>
  </w15:person>
  <w15:person w15:author="Flora Smith">
    <w15:presenceInfo w15:providerId="AD" w15:userId="S::flora.smith@esa.edu.au::80321b0c-e47f-4202-a079-bbd14d5afa8e"/>
  </w15:person>
  <w15:person w15:author="Michelle Hamill">
    <w15:presenceInfo w15:providerId="AD" w15:userId="S::michelle.hamill@esa.edu.au::270ec5ef-3e48-4885-8a49-287b48beda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15DBC"/>
    <w:rsid w:val="00016922"/>
    <w:rsid w:val="00017B4B"/>
    <w:rsid w:val="00020D31"/>
    <w:rsid w:val="00020FEF"/>
    <w:rsid w:val="00021194"/>
    <w:rsid w:val="00023682"/>
    <w:rsid w:val="00025A26"/>
    <w:rsid w:val="00027115"/>
    <w:rsid w:val="00040887"/>
    <w:rsid w:val="0004414B"/>
    <w:rsid w:val="00053207"/>
    <w:rsid w:val="000534A9"/>
    <w:rsid w:val="00060407"/>
    <w:rsid w:val="00062947"/>
    <w:rsid w:val="000657FB"/>
    <w:rsid w:val="0006699D"/>
    <w:rsid w:val="00066F4E"/>
    <w:rsid w:val="000745CD"/>
    <w:rsid w:val="00085E9E"/>
    <w:rsid w:val="000875E3"/>
    <w:rsid w:val="000929D0"/>
    <w:rsid w:val="00093D42"/>
    <w:rsid w:val="00095555"/>
    <w:rsid w:val="000B0AEC"/>
    <w:rsid w:val="000B6259"/>
    <w:rsid w:val="000C0105"/>
    <w:rsid w:val="000C1452"/>
    <w:rsid w:val="000C3734"/>
    <w:rsid w:val="000D021D"/>
    <w:rsid w:val="000D3B4E"/>
    <w:rsid w:val="000D42DD"/>
    <w:rsid w:val="000D7133"/>
    <w:rsid w:val="000E4701"/>
    <w:rsid w:val="000F36EC"/>
    <w:rsid w:val="000F525B"/>
    <w:rsid w:val="000F71D0"/>
    <w:rsid w:val="001006E5"/>
    <w:rsid w:val="001009AB"/>
    <w:rsid w:val="0010108B"/>
    <w:rsid w:val="00101641"/>
    <w:rsid w:val="0010182A"/>
    <w:rsid w:val="0010474E"/>
    <w:rsid w:val="00105038"/>
    <w:rsid w:val="001060AB"/>
    <w:rsid w:val="00110B45"/>
    <w:rsid w:val="00116C84"/>
    <w:rsid w:val="00116FC5"/>
    <w:rsid w:val="001212F1"/>
    <w:rsid w:val="00124D71"/>
    <w:rsid w:val="00124F0B"/>
    <w:rsid w:val="001256EE"/>
    <w:rsid w:val="00134F88"/>
    <w:rsid w:val="00140C5A"/>
    <w:rsid w:val="00141CD6"/>
    <w:rsid w:val="00145020"/>
    <w:rsid w:val="00145B23"/>
    <w:rsid w:val="001469A0"/>
    <w:rsid w:val="00152AE8"/>
    <w:rsid w:val="001563DC"/>
    <w:rsid w:val="00156814"/>
    <w:rsid w:val="00157E96"/>
    <w:rsid w:val="00171BA4"/>
    <w:rsid w:val="0017302F"/>
    <w:rsid w:val="00175370"/>
    <w:rsid w:val="00177866"/>
    <w:rsid w:val="00181979"/>
    <w:rsid w:val="001859C3"/>
    <w:rsid w:val="00190CD1"/>
    <w:rsid w:val="001913B0"/>
    <w:rsid w:val="0019146E"/>
    <w:rsid w:val="00193AEC"/>
    <w:rsid w:val="001966A3"/>
    <w:rsid w:val="001A463F"/>
    <w:rsid w:val="001A6115"/>
    <w:rsid w:val="001A74D4"/>
    <w:rsid w:val="001C759F"/>
    <w:rsid w:val="001C79EE"/>
    <w:rsid w:val="001C7EE7"/>
    <w:rsid w:val="001D461F"/>
    <w:rsid w:val="001E22C3"/>
    <w:rsid w:val="001E33A1"/>
    <w:rsid w:val="001F04C1"/>
    <w:rsid w:val="001F50E4"/>
    <w:rsid w:val="001F676F"/>
    <w:rsid w:val="00200575"/>
    <w:rsid w:val="00200701"/>
    <w:rsid w:val="00205BA5"/>
    <w:rsid w:val="00206623"/>
    <w:rsid w:val="00217C09"/>
    <w:rsid w:val="0022019E"/>
    <w:rsid w:val="00222846"/>
    <w:rsid w:val="002322B2"/>
    <w:rsid w:val="00241B24"/>
    <w:rsid w:val="00242241"/>
    <w:rsid w:val="00242AA4"/>
    <w:rsid w:val="00247B4B"/>
    <w:rsid w:val="00251601"/>
    <w:rsid w:val="002556EC"/>
    <w:rsid w:val="00261946"/>
    <w:rsid w:val="0026610A"/>
    <w:rsid w:val="00266ED1"/>
    <w:rsid w:val="0027021F"/>
    <w:rsid w:val="0027540A"/>
    <w:rsid w:val="002812A6"/>
    <w:rsid w:val="00282542"/>
    <w:rsid w:val="00286FF7"/>
    <w:rsid w:val="00296C0F"/>
    <w:rsid w:val="002B0E1D"/>
    <w:rsid w:val="002B3C0B"/>
    <w:rsid w:val="002B4B72"/>
    <w:rsid w:val="002B6F05"/>
    <w:rsid w:val="002B7D27"/>
    <w:rsid w:val="002C092F"/>
    <w:rsid w:val="002C095A"/>
    <w:rsid w:val="002C1109"/>
    <w:rsid w:val="002D2C96"/>
    <w:rsid w:val="002D4AED"/>
    <w:rsid w:val="002E651C"/>
    <w:rsid w:val="002F1729"/>
    <w:rsid w:val="002F5ED3"/>
    <w:rsid w:val="002F69AB"/>
    <w:rsid w:val="002F6E5A"/>
    <w:rsid w:val="00304B35"/>
    <w:rsid w:val="00304B36"/>
    <w:rsid w:val="00310237"/>
    <w:rsid w:val="00310FEB"/>
    <w:rsid w:val="00312BA5"/>
    <w:rsid w:val="00313159"/>
    <w:rsid w:val="0032414D"/>
    <w:rsid w:val="003241EE"/>
    <w:rsid w:val="00325630"/>
    <w:rsid w:val="003317FA"/>
    <w:rsid w:val="00337CB5"/>
    <w:rsid w:val="00345C57"/>
    <w:rsid w:val="00350C4D"/>
    <w:rsid w:val="003625C8"/>
    <w:rsid w:val="003639F8"/>
    <w:rsid w:val="00371429"/>
    <w:rsid w:val="003758E9"/>
    <w:rsid w:val="00376AAB"/>
    <w:rsid w:val="003803C7"/>
    <w:rsid w:val="00380C7B"/>
    <w:rsid w:val="0038120E"/>
    <w:rsid w:val="003837DF"/>
    <w:rsid w:val="00384503"/>
    <w:rsid w:val="00384EC8"/>
    <w:rsid w:val="003923C5"/>
    <w:rsid w:val="00392F53"/>
    <w:rsid w:val="003975EF"/>
    <w:rsid w:val="003B2A9D"/>
    <w:rsid w:val="003B4096"/>
    <w:rsid w:val="003C0AC3"/>
    <w:rsid w:val="003C0C33"/>
    <w:rsid w:val="003C2174"/>
    <w:rsid w:val="003C407A"/>
    <w:rsid w:val="003E0821"/>
    <w:rsid w:val="003E3A4D"/>
    <w:rsid w:val="003E3F51"/>
    <w:rsid w:val="003F2E79"/>
    <w:rsid w:val="003F34CB"/>
    <w:rsid w:val="003F5A84"/>
    <w:rsid w:val="003F5F3D"/>
    <w:rsid w:val="003F686C"/>
    <w:rsid w:val="003F6C1C"/>
    <w:rsid w:val="00411699"/>
    <w:rsid w:val="0041191B"/>
    <w:rsid w:val="00415B8E"/>
    <w:rsid w:val="00417B9F"/>
    <w:rsid w:val="00424D46"/>
    <w:rsid w:val="00427C08"/>
    <w:rsid w:val="00445706"/>
    <w:rsid w:val="00451851"/>
    <w:rsid w:val="00453F45"/>
    <w:rsid w:val="00460028"/>
    <w:rsid w:val="00467924"/>
    <w:rsid w:val="0048545B"/>
    <w:rsid w:val="004916B8"/>
    <w:rsid w:val="00491D02"/>
    <w:rsid w:val="00497B26"/>
    <w:rsid w:val="004A2362"/>
    <w:rsid w:val="004A2395"/>
    <w:rsid w:val="004A3324"/>
    <w:rsid w:val="004A693B"/>
    <w:rsid w:val="004B0547"/>
    <w:rsid w:val="004B3D1E"/>
    <w:rsid w:val="004B637C"/>
    <w:rsid w:val="004B65CC"/>
    <w:rsid w:val="004D594B"/>
    <w:rsid w:val="004E1D47"/>
    <w:rsid w:val="004E4D73"/>
    <w:rsid w:val="004F71A8"/>
    <w:rsid w:val="005079BF"/>
    <w:rsid w:val="00510450"/>
    <w:rsid w:val="00512BE1"/>
    <w:rsid w:val="005131B2"/>
    <w:rsid w:val="00515427"/>
    <w:rsid w:val="005165F4"/>
    <w:rsid w:val="00521FC8"/>
    <w:rsid w:val="00531F60"/>
    <w:rsid w:val="0053634A"/>
    <w:rsid w:val="00537E5D"/>
    <w:rsid w:val="00541FA8"/>
    <w:rsid w:val="00547497"/>
    <w:rsid w:val="005615F0"/>
    <w:rsid w:val="00564845"/>
    <w:rsid w:val="005652C4"/>
    <w:rsid w:val="00565B68"/>
    <w:rsid w:val="00567087"/>
    <w:rsid w:val="00571124"/>
    <w:rsid w:val="00575857"/>
    <w:rsid w:val="00575E43"/>
    <w:rsid w:val="00581F21"/>
    <w:rsid w:val="00582DE1"/>
    <w:rsid w:val="00583965"/>
    <w:rsid w:val="00593CBA"/>
    <w:rsid w:val="005A3130"/>
    <w:rsid w:val="005A4350"/>
    <w:rsid w:val="005B06AA"/>
    <w:rsid w:val="005B3343"/>
    <w:rsid w:val="005B33D8"/>
    <w:rsid w:val="005B35FB"/>
    <w:rsid w:val="005C3DE4"/>
    <w:rsid w:val="005C466C"/>
    <w:rsid w:val="005D15F4"/>
    <w:rsid w:val="005D2A57"/>
    <w:rsid w:val="005D2A7D"/>
    <w:rsid w:val="005D463D"/>
    <w:rsid w:val="005E53F5"/>
    <w:rsid w:val="005F7FEE"/>
    <w:rsid w:val="00600B6D"/>
    <w:rsid w:val="006022D2"/>
    <w:rsid w:val="006143C5"/>
    <w:rsid w:val="00623D50"/>
    <w:rsid w:val="00624032"/>
    <w:rsid w:val="0062494A"/>
    <w:rsid w:val="0062524A"/>
    <w:rsid w:val="00632DB1"/>
    <w:rsid w:val="00645D21"/>
    <w:rsid w:val="0065475E"/>
    <w:rsid w:val="00655660"/>
    <w:rsid w:val="006608AF"/>
    <w:rsid w:val="00662F14"/>
    <w:rsid w:val="0067688E"/>
    <w:rsid w:val="00685286"/>
    <w:rsid w:val="006873A9"/>
    <w:rsid w:val="00690818"/>
    <w:rsid w:val="006945A5"/>
    <w:rsid w:val="006953A3"/>
    <w:rsid w:val="006966DA"/>
    <w:rsid w:val="00697541"/>
    <w:rsid w:val="006A110D"/>
    <w:rsid w:val="006A3BBE"/>
    <w:rsid w:val="006A4F05"/>
    <w:rsid w:val="006A7FF9"/>
    <w:rsid w:val="006B1CA6"/>
    <w:rsid w:val="006B4BDC"/>
    <w:rsid w:val="006B553E"/>
    <w:rsid w:val="006C407B"/>
    <w:rsid w:val="006C527A"/>
    <w:rsid w:val="006D0506"/>
    <w:rsid w:val="006D148F"/>
    <w:rsid w:val="006D18D2"/>
    <w:rsid w:val="006D55F4"/>
    <w:rsid w:val="006D68F6"/>
    <w:rsid w:val="006E2880"/>
    <w:rsid w:val="006F319F"/>
    <w:rsid w:val="006F5FF4"/>
    <w:rsid w:val="006F791F"/>
    <w:rsid w:val="00702E18"/>
    <w:rsid w:val="00704731"/>
    <w:rsid w:val="00705EE9"/>
    <w:rsid w:val="00710A1F"/>
    <w:rsid w:val="00722D45"/>
    <w:rsid w:val="00722E23"/>
    <w:rsid w:val="00723D86"/>
    <w:rsid w:val="00726C50"/>
    <w:rsid w:val="00744EE1"/>
    <w:rsid w:val="007474BB"/>
    <w:rsid w:val="00750E70"/>
    <w:rsid w:val="00757662"/>
    <w:rsid w:val="007607C8"/>
    <w:rsid w:val="00762A59"/>
    <w:rsid w:val="00767617"/>
    <w:rsid w:val="00775018"/>
    <w:rsid w:val="00776F59"/>
    <w:rsid w:val="00777CC1"/>
    <w:rsid w:val="007817D5"/>
    <w:rsid w:val="00781B18"/>
    <w:rsid w:val="0078357E"/>
    <w:rsid w:val="00783967"/>
    <w:rsid w:val="00783FEE"/>
    <w:rsid w:val="007845E4"/>
    <w:rsid w:val="00784DC0"/>
    <w:rsid w:val="007861AD"/>
    <w:rsid w:val="00791890"/>
    <w:rsid w:val="00796F43"/>
    <w:rsid w:val="007A00DB"/>
    <w:rsid w:val="007A08BB"/>
    <w:rsid w:val="007A08E7"/>
    <w:rsid w:val="007B0C44"/>
    <w:rsid w:val="007B2604"/>
    <w:rsid w:val="007C2020"/>
    <w:rsid w:val="007C600E"/>
    <w:rsid w:val="007C6C49"/>
    <w:rsid w:val="007D2597"/>
    <w:rsid w:val="007D2AA3"/>
    <w:rsid w:val="007F38D4"/>
    <w:rsid w:val="007F73DA"/>
    <w:rsid w:val="00800956"/>
    <w:rsid w:val="00800CFD"/>
    <w:rsid w:val="00803FA8"/>
    <w:rsid w:val="0080799C"/>
    <w:rsid w:val="00810CAE"/>
    <w:rsid w:val="008233BD"/>
    <w:rsid w:val="00823C44"/>
    <w:rsid w:val="00827933"/>
    <w:rsid w:val="00834E43"/>
    <w:rsid w:val="00834E50"/>
    <w:rsid w:val="00841013"/>
    <w:rsid w:val="00847958"/>
    <w:rsid w:val="008539F0"/>
    <w:rsid w:val="00861128"/>
    <w:rsid w:val="00862205"/>
    <w:rsid w:val="00864DC6"/>
    <w:rsid w:val="00867A4D"/>
    <w:rsid w:val="00867CB8"/>
    <w:rsid w:val="00867E60"/>
    <w:rsid w:val="00870F59"/>
    <w:rsid w:val="008732F6"/>
    <w:rsid w:val="00881819"/>
    <w:rsid w:val="00886F0F"/>
    <w:rsid w:val="00886FE1"/>
    <w:rsid w:val="00891686"/>
    <w:rsid w:val="008920CB"/>
    <w:rsid w:val="008928EE"/>
    <w:rsid w:val="008932A1"/>
    <w:rsid w:val="008948E0"/>
    <w:rsid w:val="00896D93"/>
    <w:rsid w:val="008A113F"/>
    <w:rsid w:val="008A1562"/>
    <w:rsid w:val="008A16DB"/>
    <w:rsid w:val="008A256F"/>
    <w:rsid w:val="008A371E"/>
    <w:rsid w:val="008A3EEB"/>
    <w:rsid w:val="008A4256"/>
    <w:rsid w:val="008A7F69"/>
    <w:rsid w:val="008C039E"/>
    <w:rsid w:val="008C1788"/>
    <w:rsid w:val="008C3B7B"/>
    <w:rsid w:val="008D0371"/>
    <w:rsid w:val="008D4FE0"/>
    <w:rsid w:val="008E78DC"/>
    <w:rsid w:val="008F0A24"/>
    <w:rsid w:val="0090344C"/>
    <w:rsid w:val="00913382"/>
    <w:rsid w:val="00913AC8"/>
    <w:rsid w:val="00925E24"/>
    <w:rsid w:val="00927FF0"/>
    <w:rsid w:val="009320FE"/>
    <w:rsid w:val="00932249"/>
    <w:rsid w:val="009328C9"/>
    <w:rsid w:val="00940479"/>
    <w:rsid w:val="0094728D"/>
    <w:rsid w:val="0095002A"/>
    <w:rsid w:val="00956E73"/>
    <w:rsid w:val="00957FEC"/>
    <w:rsid w:val="009600E6"/>
    <w:rsid w:val="009732AF"/>
    <w:rsid w:val="00975296"/>
    <w:rsid w:val="00982378"/>
    <w:rsid w:val="00983DDC"/>
    <w:rsid w:val="00984505"/>
    <w:rsid w:val="00985987"/>
    <w:rsid w:val="009910F1"/>
    <w:rsid w:val="009915A6"/>
    <w:rsid w:val="009926DD"/>
    <w:rsid w:val="009927E1"/>
    <w:rsid w:val="00997309"/>
    <w:rsid w:val="00997C9C"/>
    <w:rsid w:val="009A39E3"/>
    <w:rsid w:val="009A40EC"/>
    <w:rsid w:val="009B1597"/>
    <w:rsid w:val="009C2831"/>
    <w:rsid w:val="009D0027"/>
    <w:rsid w:val="009D1307"/>
    <w:rsid w:val="009D4D3F"/>
    <w:rsid w:val="009D5422"/>
    <w:rsid w:val="009D7013"/>
    <w:rsid w:val="009E2BCA"/>
    <w:rsid w:val="009F682B"/>
    <w:rsid w:val="00A02965"/>
    <w:rsid w:val="00A02D9C"/>
    <w:rsid w:val="00A057C6"/>
    <w:rsid w:val="00A07A5E"/>
    <w:rsid w:val="00A12272"/>
    <w:rsid w:val="00A13468"/>
    <w:rsid w:val="00A22F06"/>
    <w:rsid w:val="00A23611"/>
    <w:rsid w:val="00A2520C"/>
    <w:rsid w:val="00A27596"/>
    <w:rsid w:val="00A278AD"/>
    <w:rsid w:val="00A35107"/>
    <w:rsid w:val="00A36B93"/>
    <w:rsid w:val="00A37D7D"/>
    <w:rsid w:val="00A430E8"/>
    <w:rsid w:val="00A4758A"/>
    <w:rsid w:val="00A553A7"/>
    <w:rsid w:val="00A62197"/>
    <w:rsid w:val="00A64B2C"/>
    <w:rsid w:val="00A7114B"/>
    <w:rsid w:val="00A71A4B"/>
    <w:rsid w:val="00A727EF"/>
    <w:rsid w:val="00A75F33"/>
    <w:rsid w:val="00A84176"/>
    <w:rsid w:val="00A849C4"/>
    <w:rsid w:val="00A9422F"/>
    <w:rsid w:val="00AA1E91"/>
    <w:rsid w:val="00AA2CF5"/>
    <w:rsid w:val="00AA3683"/>
    <w:rsid w:val="00AB3539"/>
    <w:rsid w:val="00AB6B53"/>
    <w:rsid w:val="00AC5385"/>
    <w:rsid w:val="00AD545E"/>
    <w:rsid w:val="00AD6131"/>
    <w:rsid w:val="00AE042E"/>
    <w:rsid w:val="00AE0662"/>
    <w:rsid w:val="00AE37B5"/>
    <w:rsid w:val="00AE4E78"/>
    <w:rsid w:val="00AE6182"/>
    <w:rsid w:val="00AE70C1"/>
    <w:rsid w:val="00B02BBF"/>
    <w:rsid w:val="00B0320C"/>
    <w:rsid w:val="00B100CF"/>
    <w:rsid w:val="00B14A58"/>
    <w:rsid w:val="00B16EB9"/>
    <w:rsid w:val="00B21B11"/>
    <w:rsid w:val="00B23730"/>
    <w:rsid w:val="00B27E75"/>
    <w:rsid w:val="00B35000"/>
    <w:rsid w:val="00B35DBD"/>
    <w:rsid w:val="00B42381"/>
    <w:rsid w:val="00B42CA2"/>
    <w:rsid w:val="00B42EDF"/>
    <w:rsid w:val="00B43635"/>
    <w:rsid w:val="00B46D3C"/>
    <w:rsid w:val="00B5011F"/>
    <w:rsid w:val="00B50807"/>
    <w:rsid w:val="00B50CDA"/>
    <w:rsid w:val="00B54B1B"/>
    <w:rsid w:val="00B67976"/>
    <w:rsid w:val="00B71DEE"/>
    <w:rsid w:val="00B8175C"/>
    <w:rsid w:val="00B93768"/>
    <w:rsid w:val="00B95641"/>
    <w:rsid w:val="00B966F2"/>
    <w:rsid w:val="00BA55A5"/>
    <w:rsid w:val="00BA7F54"/>
    <w:rsid w:val="00BB04D5"/>
    <w:rsid w:val="00BD1DB3"/>
    <w:rsid w:val="00BD323C"/>
    <w:rsid w:val="00BD39A2"/>
    <w:rsid w:val="00BD44AC"/>
    <w:rsid w:val="00BD52CB"/>
    <w:rsid w:val="00BE10D7"/>
    <w:rsid w:val="00BE1C36"/>
    <w:rsid w:val="00BE469D"/>
    <w:rsid w:val="00BE7CF0"/>
    <w:rsid w:val="00BF4DB3"/>
    <w:rsid w:val="00BF620A"/>
    <w:rsid w:val="00BF6712"/>
    <w:rsid w:val="00C03906"/>
    <w:rsid w:val="00C10699"/>
    <w:rsid w:val="00C12A3F"/>
    <w:rsid w:val="00C157F8"/>
    <w:rsid w:val="00C16F25"/>
    <w:rsid w:val="00C21383"/>
    <w:rsid w:val="00C23870"/>
    <w:rsid w:val="00C30BD2"/>
    <w:rsid w:val="00C34428"/>
    <w:rsid w:val="00C418BD"/>
    <w:rsid w:val="00C45C4D"/>
    <w:rsid w:val="00C50DC3"/>
    <w:rsid w:val="00C60F76"/>
    <w:rsid w:val="00C6561F"/>
    <w:rsid w:val="00C76F04"/>
    <w:rsid w:val="00C7720B"/>
    <w:rsid w:val="00C8126F"/>
    <w:rsid w:val="00C81A14"/>
    <w:rsid w:val="00C8302F"/>
    <w:rsid w:val="00C8328E"/>
    <w:rsid w:val="00C85398"/>
    <w:rsid w:val="00C90A91"/>
    <w:rsid w:val="00C9322C"/>
    <w:rsid w:val="00C94E51"/>
    <w:rsid w:val="00C95F9A"/>
    <w:rsid w:val="00CA001A"/>
    <w:rsid w:val="00CA3A29"/>
    <w:rsid w:val="00CB23E4"/>
    <w:rsid w:val="00CB4F93"/>
    <w:rsid w:val="00CC0F46"/>
    <w:rsid w:val="00CC3220"/>
    <w:rsid w:val="00CD46C6"/>
    <w:rsid w:val="00CD4F77"/>
    <w:rsid w:val="00CE2120"/>
    <w:rsid w:val="00CE3752"/>
    <w:rsid w:val="00CE4AFE"/>
    <w:rsid w:val="00CF6492"/>
    <w:rsid w:val="00D01CB7"/>
    <w:rsid w:val="00D02245"/>
    <w:rsid w:val="00D0318A"/>
    <w:rsid w:val="00D057BC"/>
    <w:rsid w:val="00D109C9"/>
    <w:rsid w:val="00D21516"/>
    <w:rsid w:val="00D25231"/>
    <w:rsid w:val="00D26740"/>
    <w:rsid w:val="00D306A8"/>
    <w:rsid w:val="00D33E6E"/>
    <w:rsid w:val="00D35578"/>
    <w:rsid w:val="00D366ED"/>
    <w:rsid w:val="00D36BC6"/>
    <w:rsid w:val="00D41E32"/>
    <w:rsid w:val="00D47A39"/>
    <w:rsid w:val="00D54B98"/>
    <w:rsid w:val="00D60501"/>
    <w:rsid w:val="00D654D3"/>
    <w:rsid w:val="00D705AF"/>
    <w:rsid w:val="00D709E1"/>
    <w:rsid w:val="00D7195F"/>
    <w:rsid w:val="00D738D9"/>
    <w:rsid w:val="00D74DE1"/>
    <w:rsid w:val="00D83603"/>
    <w:rsid w:val="00D846D3"/>
    <w:rsid w:val="00D85D38"/>
    <w:rsid w:val="00D93EEA"/>
    <w:rsid w:val="00DA2E1A"/>
    <w:rsid w:val="00DA52E9"/>
    <w:rsid w:val="00DA77A7"/>
    <w:rsid w:val="00DB2935"/>
    <w:rsid w:val="00DB5AB9"/>
    <w:rsid w:val="00DB72AB"/>
    <w:rsid w:val="00DB7483"/>
    <w:rsid w:val="00DB76C1"/>
    <w:rsid w:val="00DC23FB"/>
    <w:rsid w:val="00DC532A"/>
    <w:rsid w:val="00DC6D34"/>
    <w:rsid w:val="00DD3308"/>
    <w:rsid w:val="00DD4DEB"/>
    <w:rsid w:val="00DD5176"/>
    <w:rsid w:val="00DD66BD"/>
    <w:rsid w:val="00DE33BB"/>
    <w:rsid w:val="00DE5865"/>
    <w:rsid w:val="00DF2952"/>
    <w:rsid w:val="00DF59DE"/>
    <w:rsid w:val="00E026FD"/>
    <w:rsid w:val="00E15466"/>
    <w:rsid w:val="00E17B76"/>
    <w:rsid w:val="00E26999"/>
    <w:rsid w:val="00E32AEC"/>
    <w:rsid w:val="00E3306E"/>
    <w:rsid w:val="00E35451"/>
    <w:rsid w:val="00E4121C"/>
    <w:rsid w:val="00E51AFA"/>
    <w:rsid w:val="00E53EA4"/>
    <w:rsid w:val="00E55896"/>
    <w:rsid w:val="00E55ADD"/>
    <w:rsid w:val="00E63C1D"/>
    <w:rsid w:val="00E7399A"/>
    <w:rsid w:val="00E80FB0"/>
    <w:rsid w:val="00E81695"/>
    <w:rsid w:val="00E83AED"/>
    <w:rsid w:val="00E83FC9"/>
    <w:rsid w:val="00E95312"/>
    <w:rsid w:val="00E954C3"/>
    <w:rsid w:val="00EA128F"/>
    <w:rsid w:val="00EA1879"/>
    <w:rsid w:val="00EA1FDE"/>
    <w:rsid w:val="00EA290A"/>
    <w:rsid w:val="00EA4DF6"/>
    <w:rsid w:val="00EA6BF5"/>
    <w:rsid w:val="00EA719C"/>
    <w:rsid w:val="00EB50C3"/>
    <w:rsid w:val="00EB61B9"/>
    <w:rsid w:val="00EB6723"/>
    <w:rsid w:val="00EC4D91"/>
    <w:rsid w:val="00EC6194"/>
    <w:rsid w:val="00ED2230"/>
    <w:rsid w:val="00EE0B32"/>
    <w:rsid w:val="00EE11A0"/>
    <w:rsid w:val="00EE7B12"/>
    <w:rsid w:val="00EF338E"/>
    <w:rsid w:val="00EF7939"/>
    <w:rsid w:val="00F04F87"/>
    <w:rsid w:val="00F20E64"/>
    <w:rsid w:val="00F21F8E"/>
    <w:rsid w:val="00F22168"/>
    <w:rsid w:val="00F231ED"/>
    <w:rsid w:val="00F26546"/>
    <w:rsid w:val="00F35FD4"/>
    <w:rsid w:val="00F41AA3"/>
    <w:rsid w:val="00F4409E"/>
    <w:rsid w:val="00F50782"/>
    <w:rsid w:val="00F5274E"/>
    <w:rsid w:val="00F55B7F"/>
    <w:rsid w:val="00F70111"/>
    <w:rsid w:val="00F709D9"/>
    <w:rsid w:val="00F80BE4"/>
    <w:rsid w:val="00F97007"/>
    <w:rsid w:val="00FA171F"/>
    <w:rsid w:val="00FB0BA3"/>
    <w:rsid w:val="00FB525D"/>
    <w:rsid w:val="00FB72D4"/>
    <w:rsid w:val="00FC4433"/>
    <w:rsid w:val="00FC51D1"/>
    <w:rsid w:val="00FD163B"/>
    <w:rsid w:val="00FD431F"/>
    <w:rsid w:val="00FD7211"/>
    <w:rsid w:val="00FD775E"/>
    <w:rsid w:val="00FE152E"/>
    <w:rsid w:val="00FE1EA9"/>
    <w:rsid w:val="00FE2DF2"/>
    <w:rsid w:val="00FE5333"/>
    <w:rsid w:val="00FE5B58"/>
    <w:rsid w:val="00FF1D1B"/>
    <w:rsid w:val="03F20EFE"/>
    <w:rsid w:val="04488285"/>
    <w:rsid w:val="05561A86"/>
    <w:rsid w:val="0578F3B8"/>
    <w:rsid w:val="0726C82B"/>
    <w:rsid w:val="093F4AE1"/>
    <w:rsid w:val="0EA6FACC"/>
    <w:rsid w:val="100887DB"/>
    <w:rsid w:val="1060B145"/>
    <w:rsid w:val="120D6293"/>
    <w:rsid w:val="14988BA1"/>
    <w:rsid w:val="1A95B8E8"/>
    <w:rsid w:val="1D0A7956"/>
    <w:rsid w:val="1DD24DD9"/>
    <w:rsid w:val="1F0F8FAC"/>
    <w:rsid w:val="20E7AB0F"/>
    <w:rsid w:val="2444A572"/>
    <w:rsid w:val="2561E54F"/>
    <w:rsid w:val="25B87BF8"/>
    <w:rsid w:val="2784FFC0"/>
    <w:rsid w:val="27D22CE5"/>
    <w:rsid w:val="2A839A0B"/>
    <w:rsid w:val="2B5ED2AD"/>
    <w:rsid w:val="2C33A1B1"/>
    <w:rsid w:val="2D65F12E"/>
    <w:rsid w:val="31015342"/>
    <w:rsid w:val="332EE7F4"/>
    <w:rsid w:val="36D303EF"/>
    <w:rsid w:val="371B6EF6"/>
    <w:rsid w:val="378DAE70"/>
    <w:rsid w:val="3A1F38DC"/>
    <w:rsid w:val="3C776B85"/>
    <w:rsid w:val="3D2A37BC"/>
    <w:rsid w:val="4274277E"/>
    <w:rsid w:val="490493EA"/>
    <w:rsid w:val="4CE79EFB"/>
    <w:rsid w:val="4E3706D2"/>
    <w:rsid w:val="4FC7A954"/>
    <w:rsid w:val="4FF27177"/>
    <w:rsid w:val="5162EF36"/>
    <w:rsid w:val="51E6753B"/>
    <w:rsid w:val="5B224D96"/>
    <w:rsid w:val="5C1B16C0"/>
    <w:rsid w:val="5FAEED19"/>
    <w:rsid w:val="6303951A"/>
    <w:rsid w:val="631DFD56"/>
    <w:rsid w:val="64A9C397"/>
    <w:rsid w:val="65794911"/>
    <w:rsid w:val="69A6113C"/>
    <w:rsid w:val="6AE06D57"/>
    <w:rsid w:val="6B56D9AE"/>
    <w:rsid w:val="6B75B83D"/>
    <w:rsid w:val="6CF1CF67"/>
    <w:rsid w:val="6E329E6B"/>
    <w:rsid w:val="6EC43B2F"/>
    <w:rsid w:val="6F091871"/>
    <w:rsid w:val="6FAB9CA8"/>
    <w:rsid w:val="71968098"/>
    <w:rsid w:val="73E6D889"/>
    <w:rsid w:val="75405433"/>
    <w:rsid w:val="7600AA9C"/>
    <w:rsid w:val="772B7F66"/>
    <w:rsid w:val="7AF82696"/>
    <w:rsid w:val="7EE8D14D"/>
    <w:rsid w:val="7FAD95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879D2"/>
  <w14:defaultImageDpi w14:val="32767"/>
  <w15:chartTrackingRefBased/>
  <w15:docId w15:val="{E931FDFE-E9F0-4C86-B3ED-127EFFA9C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23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310237"/>
    <w:pPr>
      <w:keepNext/>
      <w:keepLines/>
      <w:numPr>
        <w:numId w:val="36"/>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310237"/>
    <w:pPr>
      <w:keepNext/>
      <w:keepLines/>
      <w:numPr>
        <w:ilvl w:val="1"/>
        <w:numId w:val="36"/>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310237"/>
    <w:pPr>
      <w:keepNext/>
      <w:keepLines/>
      <w:numPr>
        <w:ilvl w:val="2"/>
        <w:numId w:val="36"/>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310237"/>
    <w:pPr>
      <w:keepNext/>
      <w:keepLines/>
      <w:numPr>
        <w:ilvl w:val="3"/>
        <w:numId w:val="36"/>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310237"/>
    <w:pPr>
      <w:keepNext/>
      <w:keepLines/>
      <w:numPr>
        <w:ilvl w:val="4"/>
        <w:numId w:val="36"/>
      </w:numPr>
      <w:spacing w:after="0"/>
      <w:outlineLvl w:val="4"/>
    </w:pPr>
    <w:rPr>
      <w:rFonts w:asciiTheme="majorHAnsi" w:eastAsiaTheme="majorEastAsia" w:hAnsiTheme="majorHAnsi" w:cstheme="majorBidi"/>
      <w:b/>
      <w:color w:val="6B72AE" w:themeColor="background2"/>
    </w:rPr>
  </w:style>
  <w:style w:type="paragraph" w:styleId="Heading6">
    <w:name w:val="heading 6"/>
    <w:basedOn w:val="Normal"/>
    <w:next w:val="Normal"/>
    <w:link w:val="Heading6Char"/>
    <w:uiPriority w:val="9"/>
    <w:unhideWhenUsed/>
    <w:rsid w:val="00310237"/>
    <w:pPr>
      <w:keepNext/>
      <w:keepLines/>
      <w:numPr>
        <w:ilvl w:val="5"/>
        <w:numId w:val="36"/>
      </w:numPr>
      <w:spacing w:after="0"/>
      <w:outlineLvl w:val="5"/>
    </w:pPr>
    <w:rPr>
      <w:rFonts w:asciiTheme="majorHAnsi" w:eastAsiaTheme="majorEastAsia" w:hAnsiTheme="majorHAnsi" w:cstheme="majorBidi"/>
      <w:color w:val="6B72AE" w:themeColor="background2"/>
      <w:u w:val="single"/>
    </w:rPr>
  </w:style>
  <w:style w:type="paragraph" w:styleId="Heading7">
    <w:name w:val="heading 7"/>
    <w:basedOn w:val="Normal"/>
    <w:next w:val="Normal"/>
    <w:link w:val="Heading7Char"/>
    <w:uiPriority w:val="9"/>
    <w:unhideWhenUsed/>
    <w:rsid w:val="00310237"/>
    <w:pPr>
      <w:keepNext/>
      <w:keepLines/>
      <w:numPr>
        <w:ilvl w:val="6"/>
        <w:numId w:val="36"/>
      </w:numPr>
      <w:spacing w:after="0"/>
      <w:outlineLvl w:val="6"/>
    </w:pPr>
    <w:rPr>
      <w:rFonts w:asciiTheme="majorHAnsi" w:eastAsiaTheme="majorEastAsia" w:hAnsiTheme="majorHAnsi" w:cstheme="majorBidi"/>
      <w:color w:val="6B72AE" w:themeColor="background2"/>
    </w:rPr>
  </w:style>
  <w:style w:type="paragraph" w:styleId="Heading8">
    <w:name w:val="heading 8"/>
    <w:basedOn w:val="Normal"/>
    <w:next w:val="Normal"/>
    <w:link w:val="Heading8Char"/>
    <w:uiPriority w:val="9"/>
    <w:unhideWhenUsed/>
    <w:rsid w:val="00310237"/>
    <w:pPr>
      <w:keepNext/>
      <w:keepLines/>
      <w:numPr>
        <w:ilvl w:val="7"/>
        <w:numId w:val="36"/>
      </w:numPr>
      <w:spacing w:after="0"/>
      <w:outlineLvl w:val="7"/>
    </w:pPr>
    <w:rPr>
      <w:rFonts w:asciiTheme="majorHAnsi" w:eastAsiaTheme="majorEastAsia" w:hAnsiTheme="majorHAnsi" w:cstheme="majorBidi"/>
      <w:i/>
      <w:iCs/>
      <w:color w:val="6B72AE" w:themeColor="background2"/>
    </w:rPr>
  </w:style>
  <w:style w:type="paragraph" w:styleId="Heading9">
    <w:name w:val="heading 9"/>
    <w:basedOn w:val="Normal"/>
    <w:next w:val="Normal"/>
    <w:link w:val="Heading9Char"/>
    <w:uiPriority w:val="9"/>
    <w:unhideWhenUsed/>
    <w:rsid w:val="00310237"/>
    <w:pPr>
      <w:keepNext/>
      <w:keepLines/>
      <w:numPr>
        <w:ilvl w:val="8"/>
        <w:numId w:val="36"/>
      </w:numPr>
      <w:spacing w:after="0"/>
      <w:outlineLvl w:val="8"/>
    </w:pPr>
    <w:rPr>
      <w:rFonts w:asciiTheme="majorHAnsi" w:eastAsiaTheme="majorEastAsia" w:hAnsiTheme="majorHAnsi" w:cstheme="majorBidi"/>
      <w:color w:val="6B72AE" w:themeColor="background2"/>
    </w:rPr>
  </w:style>
  <w:style w:type="character" w:default="1" w:styleId="DefaultParagraphFont">
    <w:name w:val="Default Paragraph Font"/>
    <w:uiPriority w:val="1"/>
    <w:semiHidden/>
    <w:unhideWhenUsed/>
    <w:rsid w:val="0031023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10237"/>
  </w:style>
  <w:style w:type="table" w:styleId="TableGrid">
    <w:name w:val="Table Grid"/>
    <w:basedOn w:val="TableNormal"/>
    <w:uiPriority w:val="39"/>
    <w:rsid w:val="00310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310237"/>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310237"/>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310237"/>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310237"/>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310237"/>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310237"/>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310237"/>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310237"/>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310237"/>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10237"/>
    <w:pPr>
      <w:tabs>
        <w:tab w:val="center" w:pos="4513"/>
        <w:tab w:val="right" w:pos="9026"/>
      </w:tabs>
    </w:pPr>
  </w:style>
  <w:style w:type="character" w:customStyle="1" w:styleId="HeaderChar">
    <w:name w:val="Header Char"/>
    <w:basedOn w:val="DefaultParagraphFont"/>
    <w:link w:val="Header"/>
    <w:uiPriority w:val="99"/>
    <w:rsid w:val="00310237"/>
    <w:rPr>
      <w:rFonts w:ascii="Helvetica" w:hAnsi="Helvetica"/>
    </w:rPr>
  </w:style>
  <w:style w:type="paragraph" w:styleId="Footer">
    <w:name w:val="footer"/>
    <w:basedOn w:val="Normal"/>
    <w:link w:val="FooterChar"/>
    <w:uiPriority w:val="99"/>
    <w:unhideWhenUsed/>
    <w:rsid w:val="00310237"/>
    <w:pPr>
      <w:spacing w:before="50" w:after="50" w:line="240" w:lineRule="auto"/>
      <w:ind w:left="1701"/>
    </w:pPr>
    <w:rPr>
      <w:color w:val="797979"/>
      <w:sz w:val="13"/>
      <w:szCs w:val="13"/>
    </w:rPr>
  </w:style>
  <w:style w:type="character" w:customStyle="1" w:styleId="FooterChar">
    <w:name w:val="Footer Char"/>
    <w:basedOn w:val="DefaultParagraphFont"/>
    <w:link w:val="Footer"/>
    <w:uiPriority w:val="99"/>
    <w:rsid w:val="00310237"/>
    <w:rPr>
      <w:rFonts w:ascii="Helvetica" w:hAnsi="Helvetica"/>
      <w:color w:val="797979"/>
      <w:sz w:val="13"/>
      <w:szCs w:val="13"/>
    </w:rPr>
  </w:style>
  <w:style w:type="table" w:styleId="ListTable3-Accent1">
    <w:name w:val="List Table 3 Accent 1"/>
    <w:basedOn w:val="TableNormal"/>
    <w:uiPriority w:val="48"/>
    <w:rsid w:val="00310237"/>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310237"/>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31023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1023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310237"/>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310237"/>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310237"/>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31023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310237"/>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310237"/>
    <w:pPr>
      <w:numPr>
        <w:numId w:val="1"/>
      </w:numPr>
    </w:pPr>
  </w:style>
  <w:style w:type="character" w:customStyle="1" w:styleId="Heading3Char">
    <w:name w:val="Heading 3 Char"/>
    <w:basedOn w:val="DefaultParagraphFont"/>
    <w:link w:val="Heading3"/>
    <w:uiPriority w:val="9"/>
    <w:rsid w:val="00310237"/>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310237"/>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310237"/>
    <w:rPr>
      <w:rFonts w:asciiTheme="majorHAnsi" w:eastAsiaTheme="majorEastAsia" w:hAnsiTheme="majorHAnsi" w:cstheme="majorBidi"/>
      <w:b/>
      <w:color w:val="6B72AE" w:themeColor="background2"/>
    </w:rPr>
  </w:style>
  <w:style w:type="character" w:customStyle="1" w:styleId="Heading6Char">
    <w:name w:val="Heading 6 Char"/>
    <w:basedOn w:val="DefaultParagraphFont"/>
    <w:link w:val="Heading6"/>
    <w:uiPriority w:val="9"/>
    <w:rsid w:val="00310237"/>
    <w:rPr>
      <w:rFonts w:asciiTheme="majorHAnsi" w:eastAsiaTheme="majorEastAsia" w:hAnsiTheme="majorHAnsi" w:cstheme="majorBidi"/>
      <w:color w:val="6B72AE" w:themeColor="background2"/>
      <w:u w:val="single"/>
    </w:rPr>
  </w:style>
  <w:style w:type="character" w:customStyle="1" w:styleId="Heading7Char">
    <w:name w:val="Heading 7 Char"/>
    <w:basedOn w:val="DefaultParagraphFont"/>
    <w:link w:val="Heading7"/>
    <w:uiPriority w:val="9"/>
    <w:rsid w:val="00310237"/>
    <w:rPr>
      <w:rFonts w:asciiTheme="majorHAnsi" w:eastAsiaTheme="majorEastAsia" w:hAnsiTheme="majorHAnsi" w:cstheme="majorBidi"/>
      <w:color w:val="6B72AE" w:themeColor="background2"/>
    </w:rPr>
  </w:style>
  <w:style w:type="character" w:customStyle="1" w:styleId="Heading8Char">
    <w:name w:val="Heading 8 Char"/>
    <w:basedOn w:val="DefaultParagraphFont"/>
    <w:link w:val="Heading8"/>
    <w:uiPriority w:val="9"/>
    <w:rsid w:val="00310237"/>
    <w:rPr>
      <w:rFonts w:asciiTheme="majorHAnsi" w:eastAsiaTheme="majorEastAsia" w:hAnsiTheme="majorHAnsi" w:cstheme="majorBidi"/>
      <w:i/>
      <w:iCs/>
      <w:color w:val="6B72AE" w:themeColor="background2"/>
    </w:rPr>
  </w:style>
  <w:style w:type="character" w:customStyle="1" w:styleId="Heading9Char">
    <w:name w:val="Heading 9 Char"/>
    <w:basedOn w:val="DefaultParagraphFont"/>
    <w:link w:val="Heading9"/>
    <w:uiPriority w:val="9"/>
    <w:rsid w:val="00310237"/>
    <w:rPr>
      <w:rFonts w:asciiTheme="majorHAnsi" w:eastAsiaTheme="majorEastAsia" w:hAnsiTheme="majorHAnsi" w:cstheme="majorBidi"/>
      <w:color w:val="6B72AE" w:themeColor="background2"/>
    </w:rPr>
  </w:style>
  <w:style w:type="character" w:styleId="Hyperlink">
    <w:name w:val="Hyperlink"/>
    <w:basedOn w:val="DefaultParagraphFont"/>
    <w:uiPriority w:val="99"/>
    <w:unhideWhenUsed/>
    <w:rsid w:val="00310237"/>
    <w:rPr>
      <w:color w:val="363791" w:themeColor="hyperlink"/>
      <w:u w:val="single"/>
    </w:rPr>
  </w:style>
  <w:style w:type="paragraph" w:customStyle="1" w:styleId="Listintroduction">
    <w:name w:val="List introduction"/>
    <w:basedOn w:val="Normal"/>
    <w:qFormat/>
    <w:rsid w:val="00310237"/>
    <w:pPr>
      <w:spacing w:after="0"/>
    </w:pPr>
  </w:style>
  <w:style w:type="character" w:styleId="FollowedHyperlink">
    <w:name w:val="FollowedHyperlink"/>
    <w:basedOn w:val="DefaultParagraphFont"/>
    <w:uiPriority w:val="99"/>
    <w:semiHidden/>
    <w:unhideWhenUsed/>
    <w:rsid w:val="00310237"/>
    <w:rPr>
      <w:color w:val="2E3254" w:themeColor="followedHyperlink"/>
      <w:u w:val="single"/>
    </w:rPr>
  </w:style>
  <w:style w:type="paragraph" w:styleId="ListBullet">
    <w:name w:val="List Bullet"/>
    <w:basedOn w:val="Normal"/>
    <w:uiPriority w:val="99"/>
    <w:unhideWhenUsed/>
    <w:qFormat/>
    <w:rsid w:val="00310237"/>
    <w:pPr>
      <w:numPr>
        <w:numId w:val="3"/>
      </w:numPr>
      <w:spacing w:before="0" w:after="0"/>
      <w:contextualSpacing/>
    </w:pPr>
  </w:style>
  <w:style w:type="numbering" w:customStyle="1" w:styleId="ListBullets">
    <w:name w:val="List Bullets"/>
    <w:uiPriority w:val="99"/>
    <w:rsid w:val="00310237"/>
    <w:pPr>
      <w:numPr>
        <w:numId w:val="3"/>
      </w:numPr>
    </w:pPr>
  </w:style>
  <w:style w:type="paragraph" w:styleId="ListBullet2">
    <w:name w:val="List Bullet 2"/>
    <w:basedOn w:val="Normal"/>
    <w:uiPriority w:val="99"/>
    <w:unhideWhenUsed/>
    <w:qFormat/>
    <w:rsid w:val="00310237"/>
    <w:pPr>
      <w:numPr>
        <w:numId w:val="37"/>
      </w:numPr>
      <w:spacing w:before="20" w:after="0"/>
      <w:ind w:left="511" w:hanging="284"/>
      <w:contextualSpacing/>
    </w:pPr>
  </w:style>
  <w:style w:type="paragraph" w:styleId="ListBullet3">
    <w:name w:val="List Bullet 3"/>
    <w:basedOn w:val="Normal"/>
    <w:uiPriority w:val="99"/>
    <w:unhideWhenUsed/>
    <w:qFormat/>
    <w:rsid w:val="00310237"/>
    <w:pPr>
      <w:numPr>
        <w:ilvl w:val="2"/>
        <w:numId w:val="3"/>
      </w:numPr>
      <w:spacing w:before="0" w:after="0"/>
      <w:contextualSpacing/>
    </w:pPr>
  </w:style>
  <w:style w:type="paragraph" w:styleId="ListBullet4">
    <w:name w:val="List Bullet 4"/>
    <w:basedOn w:val="Normal"/>
    <w:uiPriority w:val="99"/>
    <w:unhideWhenUsed/>
    <w:rsid w:val="00310237"/>
    <w:pPr>
      <w:numPr>
        <w:ilvl w:val="3"/>
        <w:numId w:val="3"/>
      </w:numPr>
      <w:spacing w:before="0" w:after="0"/>
      <w:contextualSpacing/>
    </w:pPr>
  </w:style>
  <w:style w:type="paragraph" w:styleId="ListBullet5">
    <w:name w:val="List Bullet 5"/>
    <w:basedOn w:val="Normal"/>
    <w:uiPriority w:val="99"/>
    <w:unhideWhenUsed/>
    <w:rsid w:val="00310237"/>
    <w:pPr>
      <w:numPr>
        <w:ilvl w:val="4"/>
        <w:numId w:val="3"/>
      </w:numPr>
      <w:spacing w:before="0" w:after="0"/>
      <w:contextualSpacing/>
    </w:pPr>
  </w:style>
  <w:style w:type="paragraph" w:styleId="ListParagraph">
    <w:name w:val="List Paragraph"/>
    <w:basedOn w:val="Normal"/>
    <w:uiPriority w:val="34"/>
    <w:qFormat/>
    <w:rsid w:val="00310237"/>
    <w:pPr>
      <w:ind w:left="720"/>
      <w:contextualSpacing/>
    </w:pPr>
  </w:style>
  <w:style w:type="numbering" w:customStyle="1" w:styleId="NumberedHeadings">
    <w:name w:val="Numbered Headings"/>
    <w:uiPriority w:val="99"/>
    <w:rsid w:val="00310237"/>
    <w:pPr>
      <w:numPr>
        <w:numId w:val="17"/>
      </w:numPr>
    </w:pPr>
  </w:style>
  <w:style w:type="paragraph" w:customStyle="1" w:styleId="Blockquote">
    <w:name w:val="Blockquote"/>
    <w:basedOn w:val="Normal"/>
    <w:qFormat/>
    <w:rsid w:val="00310237"/>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310237"/>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310237"/>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310237"/>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310237"/>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310237"/>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310237"/>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310237"/>
    <w:pPr>
      <w:spacing w:before="0" w:after="0"/>
      <w:ind w:left="600"/>
    </w:pPr>
    <w:rPr>
      <w:rFonts w:cstheme="minorHAnsi"/>
    </w:rPr>
  </w:style>
  <w:style w:type="paragraph" w:styleId="TOC5">
    <w:name w:val="toc 5"/>
    <w:basedOn w:val="Normal"/>
    <w:next w:val="Normal"/>
    <w:autoRedefine/>
    <w:uiPriority w:val="39"/>
    <w:semiHidden/>
    <w:unhideWhenUsed/>
    <w:rsid w:val="00310237"/>
    <w:pPr>
      <w:spacing w:before="0" w:after="0"/>
      <w:ind w:left="800"/>
    </w:pPr>
    <w:rPr>
      <w:rFonts w:cstheme="minorHAnsi"/>
    </w:rPr>
  </w:style>
  <w:style w:type="paragraph" w:styleId="TOC6">
    <w:name w:val="toc 6"/>
    <w:basedOn w:val="Normal"/>
    <w:next w:val="Normal"/>
    <w:autoRedefine/>
    <w:uiPriority w:val="39"/>
    <w:semiHidden/>
    <w:unhideWhenUsed/>
    <w:rsid w:val="00310237"/>
    <w:pPr>
      <w:spacing w:before="0" w:after="0"/>
      <w:ind w:left="1000"/>
    </w:pPr>
    <w:rPr>
      <w:rFonts w:cstheme="minorHAnsi"/>
    </w:rPr>
  </w:style>
  <w:style w:type="paragraph" w:styleId="TOC7">
    <w:name w:val="toc 7"/>
    <w:basedOn w:val="Normal"/>
    <w:next w:val="Normal"/>
    <w:autoRedefine/>
    <w:uiPriority w:val="39"/>
    <w:semiHidden/>
    <w:unhideWhenUsed/>
    <w:rsid w:val="00310237"/>
    <w:pPr>
      <w:spacing w:before="0" w:after="0"/>
      <w:ind w:left="1200"/>
    </w:pPr>
    <w:rPr>
      <w:rFonts w:cstheme="minorHAnsi"/>
    </w:rPr>
  </w:style>
  <w:style w:type="paragraph" w:styleId="TOC8">
    <w:name w:val="toc 8"/>
    <w:basedOn w:val="Normal"/>
    <w:next w:val="Normal"/>
    <w:autoRedefine/>
    <w:uiPriority w:val="39"/>
    <w:semiHidden/>
    <w:unhideWhenUsed/>
    <w:rsid w:val="00310237"/>
    <w:pPr>
      <w:spacing w:before="0" w:after="0"/>
      <w:ind w:left="1400"/>
    </w:pPr>
    <w:rPr>
      <w:rFonts w:cstheme="minorHAnsi"/>
    </w:rPr>
  </w:style>
  <w:style w:type="paragraph" w:styleId="TOC9">
    <w:name w:val="toc 9"/>
    <w:basedOn w:val="Normal"/>
    <w:next w:val="Normal"/>
    <w:autoRedefine/>
    <w:uiPriority w:val="39"/>
    <w:semiHidden/>
    <w:unhideWhenUsed/>
    <w:rsid w:val="00310237"/>
    <w:pPr>
      <w:spacing w:before="0" w:after="0"/>
      <w:ind w:left="1600"/>
    </w:pPr>
    <w:rPr>
      <w:rFonts w:cstheme="minorHAnsi"/>
    </w:rPr>
  </w:style>
  <w:style w:type="character" w:styleId="FootnoteReference">
    <w:name w:val="footnote reference"/>
    <w:basedOn w:val="DefaultParagraphFont"/>
    <w:uiPriority w:val="99"/>
    <w:unhideWhenUsed/>
    <w:rsid w:val="00310237"/>
    <w:rPr>
      <w:vertAlign w:val="superscript"/>
    </w:rPr>
  </w:style>
  <w:style w:type="paragraph" w:styleId="FootnoteText">
    <w:name w:val="footnote text"/>
    <w:basedOn w:val="Normal"/>
    <w:link w:val="FootnoteTextChar"/>
    <w:uiPriority w:val="99"/>
    <w:unhideWhenUsed/>
    <w:rsid w:val="00310237"/>
    <w:pPr>
      <w:spacing w:before="0" w:after="0" w:line="240" w:lineRule="auto"/>
    </w:pPr>
    <w:rPr>
      <w:sz w:val="16"/>
    </w:rPr>
  </w:style>
  <w:style w:type="character" w:customStyle="1" w:styleId="FootnoteTextChar">
    <w:name w:val="Footnote Text Char"/>
    <w:basedOn w:val="DefaultParagraphFont"/>
    <w:link w:val="FootnoteText"/>
    <w:uiPriority w:val="99"/>
    <w:rsid w:val="00310237"/>
    <w:rPr>
      <w:rFonts w:ascii="Helvetica" w:hAnsi="Helvetica"/>
      <w:sz w:val="16"/>
    </w:rPr>
  </w:style>
  <w:style w:type="paragraph" w:styleId="EndnoteText">
    <w:name w:val="endnote text"/>
    <w:basedOn w:val="Normal"/>
    <w:link w:val="EndnoteTextChar"/>
    <w:uiPriority w:val="99"/>
    <w:unhideWhenUsed/>
    <w:rsid w:val="00310237"/>
    <w:pPr>
      <w:spacing w:before="0" w:after="0" w:line="240" w:lineRule="auto"/>
    </w:pPr>
    <w:rPr>
      <w:sz w:val="16"/>
    </w:rPr>
  </w:style>
  <w:style w:type="character" w:customStyle="1" w:styleId="EndnoteTextChar">
    <w:name w:val="Endnote Text Char"/>
    <w:basedOn w:val="DefaultParagraphFont"/>
    <w:link w:val="EndnoteText"/>
    <w:uiPriority w:val="99"/>
    <w:rsid w:val="00310237"/>
    <w:rPr>
      <w:rFonts w:ascii="Helvetica" w:hAnsi="Helvetica"/>
      <w:sz w:val="16"/>
    </w:rPr>
  </w:style>
  <w:style w:type="character" w:styleId="EndnoteReference">
    <w:name w:val="endnote reference"/>
    <w:basedOn w:val="DefaultParagraphFont"/>
    <w:uiPriority w:val="99"/>
    <w:unhideWhenUsed/>
    <w:rsid w:val="00310237"/>
    <w:rPr>
      <w:vertAlign w:val="superscript"/>
    </w:rPr>
  </w:style>
  <w:style w:type="paragraph" w:styleId="Bibliography">
    <w:name w:val="Bibliography"/>
    <w:basedOn w:val="Normal"/>
    <w:next w:val="Normal"/>
    <w:uiPriority w:val="37"/>
    <w:unhideWhenUsed/>
    <w:rsid w:val="00310237"/>
  </w:style>
  <w:style w:type="paragraph" w:styleId="Title">
    <w:name w:val="Title"/>
    <w:basedOn w:val="Normal"/>
    <w:next w:val="Normal"/>
    <w:link w:val="TitleChar"/>
    <w:uiPriority w:val="10"/>
    <w:qFormat/>
    <w:rsid w:val="00310237"/>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310237"/>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310237"/>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310237"/>
    <w:rPr>
      <w:rFonts w:ascii="Helvetica" w:hAnsi="Helvetica"/>
      <w:color w:val="035C4E" w:themeColor="accent5"/>
      <w:spacing w:val="15"/>
      <w:sz w:val="22"/>
      <w:szCs w:val="22"/>
      <w:lang w:val="en-AU"/>
    </w:rPr>
  </w:style>
  <w:style w:type="paragraph" w:styleId="BalloonText">
    <w:name w:val="Balloon Text"/>
    <w:basedOn w:val="Normal"/>
    <w:link w:val="BalloonTextChar"/>
    <w:uiPriority w:val="99"/>
    <w:semiHidden/>
    <w:unhideWhenUsed/>
    <w:rsid w:val="00310237"/>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0237"/>
    <w:rPr>
      <w:rFonts w:ascii="Times New Roman" w:hAnsi="Times New Roman" w:cs="Times New Roman"/>
      <w:sz w:val="18"/>
      <w:szCs w:val="18"/>
    </w:rPr>
  </w:style>
  <w:style w:type="numbering" w:customStyle="1" w:styleId="ListNumbers">
    <w:name w:val="List Numbers"/>
    <w:uiPriority w:val="99"/>
    <w:rsid w:val="00310237"/>
    <w:pPr>
      <w:numPr>
        <w:numId w:val="35"/>
      </w:numPr>
    </w:pPr>
  </w:style>
  <w:style w:type="paragraph" w:styleId="ListNumber">
    <w:name w:val="List Number"/>
    <w:basedOn w:val="Normal"/>
    <w:uiPriority w:val="99"/>
    <w:unhideWhenUsed/>
    <w:qFormat/>
    <w:rsid w:val="00310237"/>
    <w:pPr>
      <w:numPr>
        <w:numId w:val="35"/>
      </w:numPr>
      <w:spacing w:before="0" w:after="0"/>
      <w:ind w:left="357" w:hanging="357"/>
      <w:contextualSpacing/>
    </w:pPr>
  </w:style>
  <w:style w:type="paragraph" w:styleId="ListNumber2">
    <w:name w:val="List Number 2"/>
    <w:basedOn w:val="Normal"/>
    <w:uiPriority w:val="99"/>
    <w:unhideWhenUsed/>
    <w:qFormat/>
    <w:rsid w:val="00310237"/>
    <w:pPr>
      <w:numPr>
        <w:ilvl w:val="1"/>
        <w:numId w:val="35"/>
      </w:numPr>
      <w:spacing w:before="0" w:after="0"/>
      <w:ind w:left="714" w:hanging="357"/>
      <w:contextualSpacing/>
    </w:pPr>
  </w:style>
  <w:style w:type="paragraph" w:styleId="ListNumber3">
    <w:name w:val="List Number 3"/>
    <w:basedOn w:val="Normal"/>
    <w:uiPriority w:val="99"/>
    <w:unhideWhenUsed/>
    <w:rsid w:val="00310237"/>
    <w:pPr>
      <w:numPr>
        <w:ilvl w:val="2"/>
        <w:numId w:val="35"/>
      </w:numPr>
      <w:spacing w:before="0" w:after="0"/>
      <w:ind w:left="1077" w:hanging="357"/>
      <w:contextualSpacing/>
    </w:pPr>
  </w:style>
  <w:style w:type="paragraph" w:styleId="ListNumber4">
    <w:name w:val="List Number 4"/>
    <w:basedOn w:val="Normal"/>
    <w:uiPriority w:val="99"/>
    <w:unhideWhenUsed/>
    <w:rsid w:val="00310237"/>
    <w:pPr>
      <w:numPr>
        <w:ilvl w:val="3"/>
        <w:numId w:val="35"/>
      </w:numPr>
      <w:spacing w:before="0" w:after="0"/>
      <w:ind w:left="1434" w:hanging="357"/>
      <w:contextualSpacing/>
    </w:pPr>
  </w:style>
  <w:style w:type="paragraph" w:styleId="ListNumber5">
    <w:name w:val="List Number 5"/>
    <w:basedOn w:val="Normal"/>
    <w:uiPriority w:val="99"/>
    <w:unhideWhenUsed/>
    <w:rsid w:val="00310237"/>
    <w:pPr>
      <w:numPr>
        <w:ilvl w:val="4"/>
        <w:numId w:val="35"/>
      </w:numPr>
      <w:spacing w:before="0" w:after="0"/>
      <w:ind w:left="1797" w:hanging="357"/>
      <w:contextualSpacing/>
    </w:pPr>
  </w:style>
  <w:style w:type="paragraph" w:customStyle="1" w:styleId="TableBody">
    <w:name w:val="Table Body"/>
    <w:basedOn w:val="Normal"/>
    <w:qFormat/>
    <w:rsid w:val="00310237"/>
    <w:pPr>
      <w:spacing w:line="240" w:lineRule="auto"/>
    </w:pPr>
    <w:rPr>
      <w:sz w:val="18"/>
      <w:szCs w:val="18"/>
    </w:rPr>
  </w:style>
  <w:style w:type="paragraph" w:customStyle="1" w:styleId="TableAHead">
    <w:name w:val="Table A Head"/>
    <w:basedOn w:val="Normal"/>
    <w:qFormat/>
    <w:rsid w:val="00310237"/>
    <w:rPr>
      <w:b/>
      <w:color w:val="FFFFFF"/>
      <w:sz w:val="22"/>
      <w:szCs w:val="22"/>
    </w:rPr>
  </w:style>
  <w:style w:type="paragraph" w:customStyle="1" w:styleId="FeatureAHead">
    <w:name w:val="Feature A Head"/>
    <w:basedOn w:val="Normal"/>
    <w:qFormat/>
    <w:rsid w:val="00310237"/>
    <w:rPr>
      <w:b/>
      <w:color w:val="363991"/>
      <w:sz w:val="22"/>
      <w:szCs w:val="22"/>
    </w:rPr>
  </w:style>
  <w:style w:type="paragraph" w:customStyle="1" w:styleId="FeatureBody">
    <w:name w:val="Feature Body"/>
    <w:basedOn w:val="Normal"/>
    <w:qFormat/>
    <w:rsid w:val="00310237"/>
    <w:rPr>
      <w:color w:val="363991"/>
    </w:rPr>
  </w:style>
  <w:style w:type="character" w:styleId="CommentReference">
    <w:name w:val="annotation reference"/>
    <w:basedOn w:val="DefaultParagraphFont"/>
    <w:uiPriority w:val="99"/>
    <w:semiHidden/>
    <w:unhideWhenUsed/>
    <w:rsid w:val="00B0320C"/>
    <w:rPr>
      <w:sz w:val="16"/>
      <w:szCs w:val="16"/>
    </w:rPr>
  </w:style>
  <w:style w:type="paragraph" w:styleId="CommentText">
    <w:name w:val="annotation text"/>
    <w:basedOn w:val="Normal"/>
    <w:link w:val="CommentTextChar"/>
    <w:uiPriority w:val="99"/>
    <w:unhideWhenUsed/>
    <w:rsid w:val="00B0320C"/>
    <w:pPr>
      <w:spacing w:before="0" w:after="0" w:line="240" w:lineRule="auto"/>
    </w:pPr>
    <w:rPr>
      <w:rFonts w:asciiTheme="minorHAnsi" w:eastAsiaTheme="minorHAnsi" w:hAnsiTheme="minorHAnsi"/>
      <w:color w:val="auto"/>
      <w:kern w:val="2"/>
      <w:lang w:val="en-AU" w:eastAsia="en-US"/>
      <w14:ligatures w14:val="standardContextual"/>
    </w:rPr>
  </w:style>
  <w:style w:type="character" w:customStyle="1" w:styleId="CommentTextChar">
    <w:name w:val="Comment Text Char"/>
    <w:basedOn w:val="DefaultParagraphFont"/>
    <w:link w:val="CommentText"/>
    <w:uiPriority w:val="99"/>
    <w:rsid w:val="00B0320C"/>
    <w:rPr>
      <w:rFonts w:eastAsiaTheme="minorHAnsi"/>
      <w:color w:val="auto"/>
      <w:kern w:val="2"/>
      <w:lang w:val="en-AU" w:eastAsia="en-US"/>
      <w14:ligatures w14:val="standardContextual"/>
    </w:rPr>
  </w:style>
  <w:style w:type="character" w:styleId="UnresolvedMention">
    <w:name w:val="Unresolved Mention"/>
    <w:basedOn w:val="DefaultParagraphFont"/>
    <w:uiPriority w:val="99"/>
    <w:semiHidden/>
    <w:unhideWhenUsed/>
    <w:rsid w:val="00D74DE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A52E9"/>
    <w:pPr>
      <w:spacing w:before="120" w:after="120"/>
    </w:pPr>
    <w:rPr>
      <w:rFonts w:ascii="Helvetica" w:eastAsiaTheme="minorEastAsia" w:hAnsi="Helvetica"/>
      <w:b/>
      <w:bCs/>
      <w:color w:val="37424A"/>
      <w:kern w:val="0"/>
      <w:lang w:val="en-US" w:eastAsia="zh-CN"/>
      <w14:ligatures w14:val="none"/>
    </w:rPr>
  </w:style>
  <w:style w:type="character" w:customStyle="1" w:styleId="CommentSubjectChar">
    <w:name w:val="Comment Subject Char"/>
    <w:basedOn w:val="CommentTextChar"/>
    <w:link w:val="CommentSubject"/>
    <w:uiPriority w:val="99"/>
    <w:semiHidden/>
    <w:rsid w:val="00DA52E9"/>
    <w:rPr>
      <w:rFonts w:ascii="Helvetica" w:eastAsiaTheme="minorHAnsi" w:hAnsi="Helvetica"/>
      <w:b/>
      <w:bCs/>
      <w:color w:val="auto"/>
      <w:kern w:val="2"/>
      <w:lang w:val="en-AU" w:eastAsia="en-US"/>
      <w14:ligatures w14:val="standardContextual"/>
    </w:rPr>
  </w:style>
  <w:style w:type="paragraph" w:styleId="Revision">
    <w:name w:val="Revision"/>
    <w:hidden/>
    <w:uiPriority w:val="99"/>
    <w:semiHidden/>
    <w:rsid w:val="00796F43"/>
    <w:rPr>
      <w:rFonts w:ascii="Helvetica" w:hAnsi="Helvetica"/>
    </w:rPr>
  </w:style>
  <w:style w:type="character" w:styleId="Mention">
    <w:name w:val="Mention"/>
    <w:basedOn w:val="DefaultParagraphFont"/>
    <w:uiPriority w:val="99"/>
    <w:unhideWhenUsed/>
    <w:rsid w:val="00FD7211"/>
    <w:rPr>
      <w:color w:val="2B579A"/>
      <w:shd w:val="clear" w:color="auto" w:fill="E1DFDD"/>
    </w:rPr>
  </w:style>
  <w:style w:type="character" w:styleId="PageNumber">
    <w:name w:val="page number"/>
    <w:basedOn w:val="DefaultParagraphFont"/>
    <w:uiPriority w:val="99"/>
    <w:unhideWhenUsed/>
    <w:rsid w:val="00310237"/>
    <w:rPr>
      <w:b/>
      <w:bCs/>
      <w:color w:val="363791"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62807">
      <w:bodyDiv w:val="1"/>
      <w:marLeft w:val="0"/>
      <w:marRight w:val="0"/>
      <w:marTop w:val="0"/>
      <w:marBottom w:val="0"/>
      <w:divBdr>
        <w:top w:val="none" w:sz="0" w:space="0" w:color="auto"/>
        <w:left w:val="none" w:sz="0" w:space="0" w:color="auto"/>
        <w:bottom w:val="none" w:sz="0" w:space="0" w:color="auto"/>
        <w:right w:val="none" w:sz="0" w:space="0" w:color="auto"/>
      </w:divBdr>
    </w:div>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0184098">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38633846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08103323">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601449463">
      <w:bodyDiv w:val="1"/>
      <w:marLeft w:val="0"/>
      <w:marRight w:val="0"/>
      <w:marTop w:val="0"/>
      <w:marBottom w:val="0"/>
      <w:divBdr>
        <w:top w:val="none" w:sz="0" w:space="0" w:color="auto"/>
        <w:left w:val="none" w:sz="0" w:space="0" w:color="auto"/>
        <w:bottom w:val="none" w:sz="0" w:space="0" w:color="auto"/>
        <w:right w:val="none" w:sz="0" w:space="0" w:color="auto"/>
      </w:divBdr>
    </w:div>
    <w:div w:id="6917599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795296169">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844055457">
      <w:bodyDiv w:val="1"/>
      <w:marLeft w:val="0"/>
      <w:marRight w:val="0"/>
      <w:marTop w:val="0"/>
      <w:marBottom w:val="0"/>
      <w:divBdr>
        <w:top w:val="none" w:sz="0" w:space="0" w:color="auto"/>
        <w:left w:val="none" w:sz="0" w:space="0" w:color="auto"/>
        <w:bottom w:val="none" w:sz="0" w:space="0" w:color="auto"/>
        <w:right w:val="none" w:sz="0" w:space="0" w:color="auto"/>
      </w:divBdr>
    </w:div>
    <w:div w:id="1011446689">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42643575">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375424078">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dustry.gov.au/publications/pathway-diversity-stem-review-final-recommendations-report" TargetMode="External"/><Relationship Id="rId18" Type="http://schemas.microsoft.com/office/2018/08/relationships/commentsExtensible" Target="commentsExtensible.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nothingbeatstherealthing.org.au/" TargetMode="External"/><Relationship Id="rId7" Type="http://schemas.openxmlformats.org/officeDocument/2006/relationships/settings" Target="settings.xml"/><Relationship Id="rId12" Type="http://schemas.openxmlformats.org/officeDocument/2006/relationships/hyperlink" Target="https://forms.office.com/r/DRgSmD2V9x" TargetMode="External"/><Relationship Id="rId17" Type="http://schemas.microsoft.com/office/2016/09/relationships/commentsIds" Target="commentsIds.xml"/><Relationship Id="rId25" Type="http://schemas.openxmlformats.org/officeDocument/2006/relationships/header" Target="header1.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www.thegist.edu.au/students/they-did-what-competi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gist.edu.au/" TargetMode="External"/><Relationship Id="rId24" Type="http://schemas.openxmlformats.org/officeDocument/2006/relationships/hyperlink" Target="https://www.esafety.gov.au/sites/default/files/2020-02/prepare_4_-_guidelines_for_social_media_use_-_video_sharing_and_online_collaboration.pdf"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www.copyright.org.au/browse/book/ACC-Education:-Copyright-Basics-INFO048/"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nothingbeatstherealthing.org.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gist.edu.au/" TargetMode="External"/><Relationship Id="rId22" Type="http://schemas.openxmlformats.org/officeDocument/2006/relationships/hyperlink" Target="https://nothingbeatstherealthing.org.au/education-resources/is-it-all-your-own-work-navigating-copyright/" TargetMode="External"/><Relationship Id="rId27" Type="http://schemas.openxmlformats.org/officeDocument/2006/relationships/header" Target="header2.xml"/><Relationship Id="rId30"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s://www.thegist.edu.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hyperlink" Target="https://www.thegist.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8" Type="http://schemas.openxmlformats.org/officeDocument/2006/relationships/image" Target="media/image7.png"/><Relationship Id="rId7"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https://educationservicesaustralia-my.sharepoint.com/personal/tessa_porter_esa_edu_au/Documents/Documents/Work%20sheets/The%20GiST/Diversity-in-STEM+TDW%20Word%20Template_2025.docx" TargetMode="External"/></Relationships>
</file>

<file path=word/documenttasks/documenttasks1.xml><?xml version="1.0" encoding="utf-8"?>
<t:Tasks xmlns:t="http://schemas.microsoft.com/office/tasks/2019/documenttasks" xmlns:oel="http://schemas.microsoft.com/office/2019/extlst">
  <t:Task id="{171F5485-1DA6-40A2-991F-407212309E70}">
    <t:Anchor>
      <t:Comment id="713799234"/>
    </t:Anchor>
    <t:History>
      <t:Event id="{7A1D8813-5D07-4721-AB65-7AFC14A2AA71}" time="2025-08-04T03:44:02.923Z">
        <t:Attribution userId="S::flora.smith@esa.edu.au::80321b0c-e47f-4202-a079-bbd14d5afa8e" userProvider="AD" userName="Flora Smith"/>
        <t:Anchor>
          <t:Comment id="1189413692"/>
        </t:Anchor>
        <t:Create/>
      </t:Event>
      <t:Event id="{7130613C-CD51-4014-85EB-4B9A427B9291}" time="2025-08-04T03:44:02.923Z">
        <t:Attribution userId="S::flora.smith@esa.edu.au::80321b0c-e47f-4202-a079-bbd14d5afa8e" userProvider="AD" userName="Flora Smith"/>
        <t:Anchor>
          <t:Comment id="1189413692"/>
        </t:Anchor>
        <t:Assign userId="S::Michelle.Hamill@esa.edu.au::270ec5ef-3e48-4885-8a49-287b48beda51" userProvider="AD" userName="Michelle Hamill"/>
      </t:Event>
      <t:Event id="{76DF1AEB-8745-4E5C-BD9E-FE329AD1CFD5}" time="2025-08-04T03:44:02.923Z">
        <t:Attribution userId="S::flora.smith@esa.edu.au::80321b0c-e47f-4202-a079-bbd14d5afa8e" userProvider="AD" userName="Flora Smith"/>
        <t:Anchor>
          <t:Comment id="1189413692"/>
        </t:Anchor>
        <t:SetTitle title="@Michelle Hamill are you happy with this suggestion?"/>
      </t:Event>
      <t:Event id="{ABD3947C-ED3B-4C22-B0FF-D07A69528863}" time="2025-08-04T22:45:45.69Z">
        <t:Attribution userId="S::michelle.hamill@esa.edu.au::270ec5ef-3e48-4885-8a49-287b48beda51" userProvider="AD" userName="Michelle Hamill"/>
        <t:Progress percentComplete="100"/>
      </t:Event>
    </t:History>
  </t:Task>
</t:Task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21" ma:contentTypeDescription="Create a new document." ma:contentTypeScope="" ma:versionID="cc1ce378af8e42a590006a9ba68b6859">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7bfcb57274c147b48ded2197155f539"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_x0024_Resources_x003a_core_x002c_Signoff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_Flow_SignoffStatus xmlns="ff236c08-9611-4854-a4bb-16d44b7327b6" xsi:nil="true"/>
  </documentManagement>
</p:properties>
</file>

<file path=customXml/itemProps1.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2.xml><?xml version="1.0" encoding="utf-8"?>
<ds:datastoreItem xmlns:ds="http://schemas.openxmlformats.org/officeDocument/2006/customXml" ds:itemID="{E819E53B-09D9-426B-AFE3-7509B3105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0DCD8C-174B-874B-9362-5719ECF0264C}">
  <ds:schemaRefs>
    <ds:schemaRef ds:uri="http://schemas.openxmlformats.org/officeDocument/2006/bibliography"/>
  </ds:schemaRefs>
</ds:datastoreItem>
</file>

<file path=customXml/itemProps4.xml><?xml version="1.0" encoding="utf-8"?>
<ds:datastoreItem xmlns:ds="http://schemas.openxmlformats.org/officeDocument/2006/customXml" ds:itemID="{B6E5D090-7EAA-4494-9680-8F88BB2069C9}">
  <ds:schemaRefs>
    <ds:schemaRef ds:uri="http://schemas.microsoft.com/office/2006/metadata/properties"/>
    <ds:schemaRef ds:uri="http://schemas.microsoft.com/office/2006/documentManagement/types"/>
    <ds:schemaRef ds:uri="http://purl.org/dc/dcmitype/"/>
    <ds:schemaRef ds:uri="http://www.w3.org/XML/1998/namespace"/>
    <ds:schemaRef ds:uri="http://purl.org/dc/terms/"/>
    <ds:schemaRef ds:uri="http://purl.org/dc/elements/1.1/"/>
    <ds:schemaRef ds:uri="http://schemas.openxmlformats.org/package/2006/metadata/core-properties"/>
    <ds:schemaRef ds:uri="64eff3df-e3d6-48ed-978f-45ff25640900"/>
    <ds:schemaRef ds:uri="http://schemas.microsoft.com/office/infopath/2007/PartnerControls"/>
    <ds:schemaRef ds:uri="ff236c08-9611-4854-a4bb-16d44b7327b6"/>
  </ds:schemaRefs>
</ds:datastoreItem>
</file>

<file path=docProps/app.xml><?xml version="1.0" encoding="utf-8"?>
<Properties xmlns="http://schemas.openxmlformats.org/officeDocument/2006/extended-properties" xmlns:vt="http://schemas.openxmlformats.org/officeDocument/2006/docPropsVTypes">
  <Template>Diversity-in-STEM+TDW%20Word%20Template_2025.docx</Template>
  <TotalTime>29</TotalTime>
  <Pages>1</Pages>
  <Words>1728</Words>
  <Characters>9853</Characters>
  <Application>Microsoft Office Word</Application>
  <DocSecurity>4</DocSecurity>
  <Lines>82</Lines>
  <Paragraphs>23</Paragraphs>
  <ScaleCrop>false</ScaleCrop>
  <Company/>
  <LinksUpToDate>false</LinksUpToDate>
  <CharactersWithSpaces>11558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Tessa Porter</cp:lastModifiedBy>
  <cp:revision>246</cp:revision>
  <cp:lastPrinted>2016-12-02T14:48:00Z</cp:lastPrinted>
  <dcterms:created xsi:type="dcterms:W3CDTF">2025-05-03T08:34:00Z</dcterms:created>
  <dcterms:modified xsi:type="dcterms:W3CDTF">2025-08-07T06:29:00Z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13909200</vt:r8>
  </property>
  <property fmtid="{D5CDD505-2E9C-101B-9397-08002B2CF9AE}" pid="4" name="MediaServiceImageTags">
    <vt:lpwstr/>
  </property>
</Properties>
</file>